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CEC52" w14:textId="35C51021" w:rsidR="0032189D" w:rsidRDefault="00EF7532" w:rsidP="00F26CF4">
      <w:pPr>
        <w:pStyle w:val="ConsPlusNonformat"/>
        <w:widowControl/>
        <w:jc w:val="center"/>
        <w:rPr>
          <w:noProof/>
          <w:sz w:val="28"/>
          <w:szCs w:val="28"/>
        </w:rPr>
      </w:pPr>
      <w:r w:rsidRPr="00E202F8">
        <w:rPr>
          <w:noProof/>
          <w:szCs w:val="28"/>
        </w:rPr>
        <w:drawing>
          <wp:inline distT="0" distB="0" distL="0" distR="0" wp14:anchorId="74F4E430" wp14:editId="68F5B8F2">
            <wp:extent cx="533400" cy="685800"/>
            <wp:effectExtent l="0" t="0" r="0" b="0"/>
            <wp:docPr id="1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B884" w14:textId="77777777" w:rsidR="0032189D" w:rsidRDefault="0032189D" w:rsidP="0032189D">
      <w:pPr>
        <w:jc w:val="center"/>
        <w:rPr>
          <w:b/>
        </w:rPr>
      </w:pPr>
      <w:r>
        <w:rPr>
          <w:b/>
        </w:rPr>
        <w:t>Ханты-Мансийский автономный округ-Югра</w:t>
      </w:r>
    </w:p>
    <w:p w14:paraId="771D78AA" w14:textId="77777777" w:rsidR="0032189D" w:rsidRDefault="0032189D" w:rsidP="0032189D">
      <w:pPr>
        <w:jc w:val="center"/>
        <w:rPr>
          <w:b/>
        </w:rPr>
      </w:pPr>
      <w:r>
        <w:rPr>
          <w:b/>
        </w:rPr>
        <w:t>(Тюменская область)</w:t>
      </w:r>
    </w:p>
    <w:p w14:paraId="40AB145C" w14:textId="77777777" w:rsidR="0032189D" w:rsidRDefault="0032189D" w:rsidP="0032189D">
      <w:pPr>
        <w:jc w:val="center"/>
        <w:rPr>
          <w:b/>
        </w:rPr>
      </w:pPr>
      <w:r>
        <w:rPr>
          <w:b/>
        </w:rPr>
        <w:t>Нижневартовский район</w:t>
      </w:r>
    </w:p>
    <w:p w14:paraId="7E38D7F9" w14:textId="77777777" w:rsidR="0032189D" w:rsidRDefault="0032189D" w:rsidP="003218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Городское поселение Излучинск</w:t>
      </w:r>
    </w:p>
    <w:p w14:paraId="65C26164" w14:textId="77777777" w:rsidR="0032189D" w:rsidRDefault="0032189D" w:rsidP="0032189D">
      <w:pPr>
        <w:jc w:val="center"/>
        <w:rPr>
          <w:b/>
          <w:sz w:val="16"/>
        </w:rPr>
      </w:pPr>
      <w:r>
        <w:rPr>
          <w:b/>
          <w:sz w:val="48"/>
          <w:szCs w:val="48"/>
        </w:rPr>
        <w:t>СОВЕТ ДЕПУТАТОВ</w:t>
      </w:r>
    </w:p>
    <w:p w14:paraId="6D1F35EE" w14:textId="77777777" w:rsidR="0032189D" w:rsidRDefault="0032189D" w:rsidP="0032189D"/>
    <w:p w14:paraId="6164EE49" w14:textId="77777777" w:rsidR="0032189D" w:rsidRDefault="0032189D" w:rsidP="0032189D">
      <w:pPr>
        <w:jc w:val="center"/>
        <w:rPr>
          <w:b/>
          <w:spacing w:val="20"/>
          <w:sz w:val="40"/>
          <w:szCs w:val="40"/>
        </w:rPr>
      </w:pPr>
      <w:r>
        <w:rPr>
          <w:b/>
          <w:spacing w:val="40"/>
          <w:sz w:val="40"/>
          <w:szCs w:val="40"/>
        </w:rPr>
        <w:t>РЕШЕНИЕ</w:t>
      </w:r>
    </w:p>
    <w:p w14:paraId="7816460D" w14:textId="77777777" w:rsidR="0032189D" w:rsidRDefault="0032189D" w:rsidP="0032189D">
      <w:pPr>
        <w:rPr>
          <w:sz w:val="28"/>
          <w:szCs w:val="28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4689"/>
        <w:gridCol w:w="4665"/>
      </w:tblGrid>
      <w:tr w:rsidR="00AE059A" w14:paraId="6765EC8C" w14:textId="77777777" w:rsidTr="002A4B1B">
        <w:tc>
          <w:tcPr>
            <w:tcW w:w="4785" w:type="dxa"/>
          </w:tcPr>
          <w:p w14:paraId="098A5145" w14:textId="77777777" w:rsidR="00AE059A" w:rsidRPr="00C54366" w:rsidRDefault="00AE059A" w:rsidP="00136FAB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136FAB">
              <w:rPr>
                <w:sz w:val="28"/>
                <w:szCs w:val="28"/>
              </w:rPr>
              <w:t>14.04.2026</w:t>
            </w:r>
          </w:p>
        </w:tc>
        <w:tc>
          <w:tcPr>
            <w:tcW w:w="4785" w:type="dxa"/>
          </w:tcPr>
          <w:p w14:paraId="1A5C70F3" w14:textId="77777777" w:rsidR="00AE059A" w:rsidRPr="00C54366" w:rsidRDefault="00AE059A" w:rsidP="00136FAB">
            <w:pPr>
              <w:tabs>
                <w:tab w:val="left" w:pos="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136FAB">
              <w:rPr>
                <w:sz w:val="28"/>
                <w:szCs w:val="28"/>
              </w:rPr>
              <w:t>150</w:t>
            </w:r>
          </w:p>
        </w:tc>
      </w:tr>
    </w:tbl>
    <w:p w14:paraId="4C30A1A2" w14:textId="77777777" w:rsidR="0032189D" w:rsidRPr="006C5F7B" w:rsidRDefault="0032189D" w:rsidP="0032189D">
      <w:pPr>
        <w:jc w:val="both"/>
        <w:rPr>
          <w:sz w:val="28"/>
          <w:szCs w:val="28"/>
        </w:rPr>
      </w:pPr>
      <w:r w:rsidRPr="006C5F7B">
        <w:rPr>
          <w:sz w:val="28"/>
          <w:szCs w:val="28"/>
        </w:rPr>
        <w:t>пгт. Излучинск</w:t>
      </w:r>
    </w:p>
    <w:p w14:paraId="00B5977A" w14:textId="77777777" w:rsidR="00FD331C" w:rsidRPr="006C5F7B" w:rsidRDefault="00FD331C" w:rsidP="0032189D">
      <w:pPr>
        <w:jc w:val="both"/>
        <w:rPr>
          <w:sz w:val="28"/>
          <w:szCs w:val="28"/>
        </w:rPr>
      </w:pPr>
    </w:p>
    <w:p w14:paraId="5180CBB5" w14:textId="77777777" w:rsidR="0032189D" w:rsidRPr="003917FF" w:rsidRDefault="007E1E9B" w:rsidP="006121E1">
      <w:pPr>
        <w:ind w:right="5215"/>
        <w:jc w:val="both"/>
        <w:rPr>
          <w:sz w:val="28"/>
          <w:szCs w:val="28"/>
        </w:rPr>
      </w:pPr>
      <w:r w:rsidRPr="007E1E9B">
        <w:rPr>
          <w:sz w:val="28"/>
          <w:szCs w:val="28"/>
        </w:rPr>
        <w:t xml:space="preserve">Об утверждении проекта решения </w:t>
      </w:r>
      <w:r w:rsidR="00E27543">
        <w:rPr>
          <w:sz w:val="28"/>
          <w:szCs w:val="28"/>
        </w:rPr>
        <w:t>Совета депутатов городского поселение Излучинск</w:t>
      </w:r>
      <w:r w:rsidRPr="007E1E9B">
        <w:rPr>
          <w:sz w:val="28"/>
          <w:szCs w:val="28"/>
        </w:rPr>
        <w:t xml:space="preserve"> «О внесении изменений в </w:t>
      </w:r>
      <w:r w:rsidR="00E27543">
        <w:rPr>
          <w:sz w:val="28"/>
          <w:szCs w:val="28"/>
        </w:rPr>
        <w:t>у</w:t>
      </w:r>
      <w:r w:rsidRPr="007E1E9B">
        <w:rPr>
          <w:sz w:val="28"/>
          <w:szCs w:val="28"/>
        </w:rPr>
        <w:t xml:space="preserve">став </w:t>
      </w:r>
      <w:r w:rsidR="00E27543" w:rsidRPr="00E27543">
        <w:rPr>
          <w:sz w:val="28"/>
          <w:szCs w:val="28"/>
        </w:rPr>
        <w:t>городского поселения Излучинск</w:t>
      </w:r>
      <w:r w:rsidRPr="007E1E9B">
        <w:rPr>
          <w:sz w:val="28"/>
          <w:szCs w:val="28"/>
        </w:rPr>
        <w:t>» и назначении публичных слушаний</w:t>
      </w:r>
      <w:r w:rsidR="0032189D" w:rsidRPr="003917FF">
        <w:rPr>
          <w:sz w:val="28"/>
          <w:szCs w:val="28"/>
        </w:rPr>
        <w:t xml:space="preserve"> </w:t>
      </w:r>
    </w:p>
    <w:p w14:paraId="5513B4EC" w14:textId="77777777" w:rsidR="007E1E9B" w:rsidRDefault="007E1E9B" w:rsidP="00DD156A">
      <w:pPr>
        <w:ind w:firstLine="851"/>
        <w:jc w:val="both"/>
        <w:rPr>
          <w:sz w:val="28"/>
          <w:szCs w:val="28"/>
        </w:rPr>
      </w:pPr>
    </w:p>
    <w:p w14:paraId="7010A2B0" w14:textId="77777777" w:rsidR="0032189D" w:rsidRPr="003917FF" w:rsidRDefault="00302167" w:rsidP="0030216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Pr="000B0589">
        <w:rPr>
          <w:sz w:val="28"/>
          <w:szCs w:val="28"/>
        </w:rPr>
        <w:t xml:space="preserve"> </w:t>
      </w:r>
      <w:r w:rsidRPr="00892CC9">
        <w:rPr>
          <w:sz w:val="28"/>
          <w:szCs w:val="28"/>
        </w:rPr>
        <w:t xml:space="preserve">Федеральным законом </w:t>
      </w:r>
      <w:r w:rsidRPr="00892CC9">
        <w:rPr>
          <w:bCs/>
          <w:sz w:val="28"/>
          <w:szCs w:val="28"/>
        </w:rPr>
        <w:t xml:space="preserve">от 20.03.2025 № 33-ФЗ </w:t>
      </w:r>
      <w:r>
        <w:rPr>
          <w:bCs/>
          <w:sz w:val="28"/>
          <w:szCs w:val="28"/>
        </w:rPr>
        <w:t xml:space="preserve">                  </w:t>
      </w:r>
      <w:r w:rsidRPr="00892CC9">
        <w:rPr>
          <w:bCs/>
          <w:sz w:val="28"/>
          <w:szCs w:val="28"/>
        </w:rPr>
        <w:t>«Об общих принципах организации местного самоуправления в единой системе публичной власти»</w:t>
      </w:r>
      <w:r w:rsidRPr="004D2CF1">
        <w:rPr>
          <w:sz w:val="28"/>
          <w:szCs w:val="28"/>
        </w:rPr>
        <w:t>,</w:t>
      </w:r>
      <w:r w:rsidRPr="004D2CF1">
        <w:rPr>
          <w:color w:val="FF0000"/>
          <w:sz w:val="28"/>
          <w:szCs w:val="28"/>
        </w:rPr>
        <w:t xml:space="preserve"> </w:t>
      </w:r>
      <w:r w:rsidR="007E1E9B" w:rsidRPr="007E1E9B">
        <w:rPr>
          <w:sz w:val="28"/>
          <w:szCs w:val="28"/>
        </w:rPr>
        <w:t xml:space="preserve">руководствуясь </w:t>
      </w:r>
      <w:r w:rsidR="003E3BFA" w:rsidRPr="003917FF">
        <w:rPr>
          <w:sz w:val="28"/>
          <w:szCs w:val="28"/>
        </w:rPr>
        <w:t>стать</w:t>
      </w:r>
      <w:r w:rsidR="00450C10">
        <w:rPr>
          <w:sz w:val="28"/>
          <w:szCs w:val="28"/>
        </w:rPr>
        <w:t>ями 9, 16,</w:t>
      </w:r>
      <w:r w:rsidR="003E3BFA" w:rsidRPr="003917FF">
        <w:rPr>
          <w:sz w:val="28"/>
          <w:szCs w:val="28"/>
        </w:rPr>
        <w:t xml:space="preserve"> 42 устава городского посел</w:t>
      </w:r>
      <w:r w:rsidR="003E3BFA" w:rsidRPr="003917FF">
        <w:rPr>
          <w:sz w:val="28"/>
          <w:szCs w:val="28"/>
        </w:rPr>
        <w:t>е</w:t>
      </w:r>
      <w:r w:rsidR="003E3BFA" w:rsidRPr="003917FF">
        <w:rPr>
          <w:sz w:val="28"/>
          <w:szCs w:val="28"/>
        </w:rPr>
        <w:t xml:space="preserve">ния Излучинск, </w:t>
      </w:r>
      <w:r w:rsidR="0032189D" w:rsidRPr="003917FF">
        <w:rPr>
          <w:sz w:val="28"/>
          <w:szCs w:val="28"/>
        </w:rPr>
        <w:t>в целях реализации права жителей поселения на участие</w:t>
      </w:r>
      <w:r w:rsidR="007E1E9B">
        <w:rPr>
          <w:sz w:val="28"/>
          <w:szCs w:val="28"/>
        </w:rPr>
        <w:t xml:space="preserve"> </w:t>
      </w:r>
      <w:r w:rsidR="0032189D" w:rsidRPr="003917FF">
        <w:rPr>
          <w:sz w:val="28"/>
          <w:szCs w:val="28"/>
        </w:rPr>
        <w:t>в осущест</w:t>
      </w:r>
      <w:r>
        <w:rPr>
          <w:sz w:val="28"/>
          <w:szCs w:val="28"/>
        </w:rPr>
        <w:t>влении местного самоуправления,</w:t>
      </w:r>
    </w:p>
    <w:p w14:paraId="493E3BCA" w14:textId="77777777" w:rsidR="0032189D" w:rsidRPr="003917FF" w:rsidRDefault="0032189D" w:rsidP="00DD156A">
      <w:pPr>
        <w:ind w:firstLine="851"/>
        <w:jc w:val="both"/>
        <w:rPr>
          <w:sz w:val="28"/>
          <w:szCs w:val="28"/>
        </w:rPr>
      </w:pPr>
    </w:p>
    <w:p w14:paraId="738885FA" w14:textId="77777777" w:rsidR="0032189D" w:rsidRPr="003917FF" w:rsidRDefault="0032189D" w:rsidP="00DD156A">
      <w:pPr>
        <w:ind w:firstLine="851"/>
        <w:jc w:val="both"/>
        <w:rPr>
          <w:sz w:val="28"/>
          <w:szCs w:val="28"/>
        </w:rPr>
      </w:pPr>
      <w:r w:rsidRPr="003917FF">
        <w:rPr>
          <w:sz w:val="28"/>
          <w:szCs w:val="28"/>
        </w:rPr>
        <w:t xml:space="preserve">Совет поселения </w:t>
      </w:r>
    </w:p>
    <w:p w14:paraId="5788C09B" w14:textId="77777777" w:rsidR="0032189D" w:rsidRPr="003917FF" w:rsidRDefault="0032189D" w:rsidP="0032189D">
      <w:pPr>
        <w:rPr>
          <w:sz w:val="28"/>
          <w:szCs w:val="28"/>
        </w:rPr>
      </w:pPr>
    </w:p>
    <w:p w14:paraId="3451CCA8" w14:textId="77777777" w:rsidR="0032189D" w:rsidRPr="003917FF" w:rsidRDefault="0032189D" w:rsidP="0032189D">
      <w:pPr>
        <w:rPr>
          <w:sz w:val="28"/>
          <w:szCs w:val="28"/>
        </w:rPr>
      </w:pPr>
      <w:r w:rsidRPr="003917FF">
        <w:rPr>
          <w:sz w:val="28"/>
          <w:szCs w:val="28"/>
        </w:rPr>
        <w:t>РЕШИЛ:</w:t>
      </w:r>
    </w:p>
    <w:p w14:paraId="41251469" w14:textId="77777777" w:rsidR="0032189D" w:rsidRPr="003917FF" w:rsidRDefault="0032189D" w:rsidP="0032189D">
      <w:pPr>
        <w:jc w:val="both"/>
        <w:rPr>
          <w:sz w:val="28"/>
          <w:szCs w:val="28"/>
        </w:rPr>
      </w:pPr>
    </w:p>
    <w:p w14:paraId="468CCFA5" w14:textId="77777777" w:rsidR="0032189D" w:rsidRPr="003917FF" w:rsidRDefault="0032189D" w:rsidP="00DD156A">
      <w:pPr>
        <w:ind w:firstLine="851"/>
        <w:jc w:val="both"/>
        <w:rPr>
          <w:sz w:val="28"/>
          <w:szCs w:val="28"/>
        </w:rPr>
      </w:pPr>
      <w:r w:rsidRPr="003917FF">
        <w:rPr>
          <w:sz w:val="28"/>
          <w:szCs w:val="28"/>
        </w:rPr>
        <w:t xml:space="preserve">1. Утвердить проект решения Совета депутатов городского поселения Излучинск «О внесении </w:t>
      </w:r>
      <w:r w:rsidR="002775C6">
        <w:rPr>
          <w:sz w:val="28"/>
          <w:szCs w:val="28"/>
        </w:rPr>
        <w:t xml:space="preserve">изменений </w:t>
      </w:r>
      <w:r w:rsidRPr="003917FF">
        <w:rPr>
          <w:sz w:val="28"/>
          <w:szCs w:val="28"/>
        </w:rPr>
        <w:t>в устав городского поселения Изл</w:t>
      </w:r>
      <w:r w:rsidRPr="003917FF">
        <w:rPr>
          <w:sz w:val="28"/>
          <w:szCs w:val="28"/>
        </w:rPr>
        <w:t>у</w:t>
      </w:r>
      <w:r w:rsidRPr="003917FF">
        <w:rPr>
          <w:sz w:val="28"/>
          <w:szCs w:val="28"/>
        </w:rPr>
        <w:t>чинск» согласно приложению 1.</w:t>
      </w:r>
    </w:p>
    <w:p w14:paraId="2306BC11" w14:textId="77777777" w:rsidR="0032189D" w:rsidRPr="003917FF" w:rsidRDefault="0032189D" w:rsidP="00DD156A">
      <w:pPr>
        <w:ind w:firstLine="851"/>
        <w:jc w:val="both"/>
        <w:rPr>
          <w:sz w:val="28"/>
          <w:szCs w:val="28"/>
        </w:rPr>
      </w:pPr>
      <w:r w:rsidRPr="003917FF">
        <w:rPr>
          <w:sz w:val="28"/>
          <w:szCs w:val="28"/>
        </w:rPr>
        <w:t>2. Назначить публичные слушания по проекту решения Совета деп</w:t>
      </w:r>
      <w:r w:rsidRPr="003917FF">
        <w:rPr>
          <w:sz w:val="28"/>
          <w:szCs w:val="28"/>
        </w:rPr>
        <w:t>у</w:t>
      </w:r>
      <w:r w:rsidRPr="003917FF">
        <w:rPr>
          <w:sz w:val="28"/>
          <w:szCs w:val="28"/>
        </w:rPr>
        <w:t xml:space="preserve">татов городского поселения Излучинск «О внесении </w:t>
      </w:r>
      <w:r w:rsidR="006121E1">
        <w:rPr>
          <w:sz w:val="28"/>
          <w:szCs w:val="28"/>
        </w:rPr>
        <w:t xml:space="preserve">изменений </w:t>
      </w:r>
      <w:r w:rsidRPr="003917FF">
        <w:rPr>
          <w:sz w:val="28"/>
          <w:szCs w:val="28"/>
        </w:rPr>
        <w:t xml:space="preserve">в устав </w:t>
      </w:r>
      <w:r w:rsidR="00D631C4">
        <w:rPr>
          <w:sz w:val="28"/>
          <w:szCs w:val="28"/>
        </w:rPr>
        <w:t xml:space="preserve">              </w:t>
      </w:r>
      <w:r w:rsidRPr="003917FF">
        <w:rPr>
          <w:sz w:val="28"/>
          <w:szCs w:val="28"/>
        </w:rPr>
        <w:t>городского поселения Излучинск</w:t>
      </w:r>
      <w:r w:rsidRPr="00136FAB">
        <w:rPr>
          <w:sz w:val="28"/>
          <w:szCs w:val="28"/>
        </w:rPr>
        <w:t xml:space="preserve">» на </w:t>
      </w:r>
      <w:r w:rsidR="00136FAB" w:rsidRPr="00136FAB">
        <w:rPr>
          <w:sz w:val="28"/>
          <w:szCs w:val="28"/>
        </w:rPr>
        <w:t>04 мая</w:t>
      </w:r>
      <w:r w:rsidR="003D33E7" w:rsidRPr="00136FAB">
        <w:rPr>
          <w:sz w:val="28"/>
          <w:szCs w:val="28"/>
        </w:rPr>
        <w:t xml:space="preserve"> 202</w:t>
      </w:r>
      <w:r w:rsidR="00302167" w:rsidRPr="00136FAB">
        <w:rPr>
          <w:sz w:val="28"/>
          <w:szCs w:val="28"/>
        </w:rPr>
        <w:t>6</w:t>
      </w:r>
      <w:r w:rsidR="005B6247" w:rsidRPr="00136FAB">
        <w:rPr>
          <w:sz w:val="28"/>
          <w:szCs w:val="28"/>
        </w:rPr>
        <w:t xml:space="preserve"> </w:t>
      </w:r>
      <w:r w:rsidRPr="00136FAB">
        <w:rPr>
          <w:sz w:val="28"/>
          <w:szCs w:val="28"/>
        </w:rPr>
        <w:t xml:space="preserve">года </w:t>
      </w:r>
      <w:r w:rsidR="00674F49" w:rsidRPr="00136FAB">
        <w:rPr>
          <w:sz w:val="28"/>
          <w:szCs w:val="28"/>
        </w:rPr>
        <w:t xml:space="preserve">в </w:t>
      </w:r>
      <w:r w:rsidR="00F9066C" w:rsidRPr="00136FAB">
        <w:rPr>
          <w:sz w:val="28"/>
          <w:szCs w:val="28"/>
        </w:rPr>
        <w:t>1</w:t>
      </w:r>
      <w:r w:rsidR="00450C10" w:rsidRPr="00136FAB">
        <w:rPr>
          <w:sz w:val="28"/>
          <w:szCs w:val="28"/>
        </w:rPr>
        <w:t>8</w:t>
      </w:r>
      <w:r w:rsidR="00F9066C" w:rsidRPr="00136FAB">
        <w:rPr>
          <w:sz w:val="28"/>
          <w:szCs w:val="28"/>
        </w:rPr>
        <w:t>.00</w:t>
      </w:r>
      <w:r w:rsidRPr="00136FAB">
        <w:rPr>
          <w:sz w:val="28"/>
          <w:szCs w:val="28"/>
        </w:rPr>
        <w:t xml:space="preserve"> часов</w:t>
      </w:r>
      <w:r w:rsidR="00743361">
        <w:rPr>
          <w:sz w:val="28"/>
          <w:szCs w:val="28"/>
        </w:rPr>
        <w:t xml:space="preserve">                   </w:t>
      </w:r>
      <w:r w:rsidRPr="003917FF">
        <w:rPr>
          <w:sz w:val="28"/>
          <w:szCs w:val="28"/>
        </w:rPr>
        <w:t>в администрации</w:t>
      </w:r>
      <w:r w:rsidR="005B6247">
        <w:rPr>
          <w:sz w:val="28"/>
          <w:szCs w:val="28"/>
        </w:rPr>
        <w:t xml:space="preserve"> </w:t>
      </w:r>
      <w:r w:rsidRPr="003917FF">
        <w:rPr>
          <w:sz w:val="28"/>
          <w:szCs w:val="28"/>
        </w:rPr>
        <w:t>городского поселения по адресу: пгт. Излучинск,</w:t>
      </w:r>
      <w:r w:rsidR="0048052E">
        <w:rPr>
          <w:sz w:val="28"/>
          <w:szCs w:val="28"/>
        </w:rPr>
        <w:t xml:space="preserve">                </w:t>
      </w:r>
      <w:r w:rsidRPr="003917FF">
        <w:rPr>
          <w:sz w:val="28"/>
          <w:szCs w:val="28"/>
        </w:rPr>
        <w:t xml:space="preserve">ул. Энергетиков, д. 6. </w:t>
      </w:r>
    </w:p>
    <w:p w14:paraId="5469AAD2" w14:textId="77777777" w:rsidR="0032189D" w:rsidRPr="003917FF" w:rsidRDefault="0032189D" w:rsidP="00DD156A">
      <w:pPr>
        <w:ind w:firstLine="851"/>
        <w:jc w:val="both"/>
        <w:rPr>
          <w:sz w:val="28"/>
          <w:szCs w:val="28"/>
        </w:rPr>
      </w:pPr>
      <w:r w:rsidRPr="003917FF">
        <w:rPr>
          <w:sz w:val="28"/>
          <w:szCs w:val="28"/>
        </w:rPr>
        <w:t>3. Провести публичные слушания в форме общественного обсужд</w:t>
      </w:r>
      <w:r w:rsidRPr="003917FF">
        <w:rPr>
          <w:sz w:val="28"/>
          <w:szCs w:val="28"/>
        </w:rPr>
        <w:t>е</w:t>
      </w:r>
      <w:r w:rsidRPr="003917FF">
        <w:rPr>
          <w:sz w:val="28"/>
          <w:szCs w:val="28"/>
        </w:rPr>
        <w:t xml:space="preserve">ния. </w:t>
      </w:r>
    </w:p>
    <w:p w14:paraId="74CB218A" w14:textId="77777777" w:rsidR="0032189D" w:rsidRPr="003917FF" w:rsidRDefault="0032189D" w:rsidP="00DD156A">
      <w:pPr>
        <w:ind w:firstLine="851"/>
        <w:jc w:val="both"/>
        <w:rPr>
          <w:sz w:val="28"/>
          <w:szCs w:val="28"/>
        </w:rPr>
      </w:pPr>
      <w:r w:rsidRPr="003917FF">
        <w:rPr>
          <w:sz w:val="28"/>
          <w:szCs w:val="28"/>
        </w:rPr>
        <w:t xml:space="preserve">4. Утвердить состав оргкомитета, уполномоченного на проведение публичных слушаний по проекту решения Совета депутатов городского </w:t>
      </w:r>
      <w:r w:rsidR="00D631C4">
        <w:rPr>
          <w:sz w:val="28"/>
          <w:szCs w:val="28"/>
        </w:rPr>
        <w:t xml:space="preserve">               </w:t>
      </w:r>
      <w:r w:rsidRPr="003917FF">
        <w:rPr>
          <w:sz w:val="28"/>
          <w:szCs w:val="28"/>
        </w:rPr>
        <w:t>п</w:t>
      </w:r>
      <w:r w:rsidRPr="003917FF">
        <w:rPr>
          <w:sz w:val="28"/>
          <w:szCs w:val="28"/>
        </w:rPr>
        <w:t>о</w:t>
      </w:r>
      <w:r w:rsidRPr="003917FF">
        <w:rPr>
          <w:sz w:val="28"/>
          <w:szCs w:val="28"/>
        </w:rPr>
        <w:t xml:space="preserve">селения Излучинск «О внесении </w:t>
      </w:r>
      <w:r w:rsidR="002775C6">
        <w:rPr>
          <w:sz w:val="28"/>
          <w:szCs w:val="28"/>
        </w:rPr>
        <w:t xml:space="preserve">изменений </w:t>
      </w:r>
      <w:r w:rsidRPr="003917FF">
        <w:rPr>
          <w:sz w:val="28"/>
          <w:szCs w:val="28"/>
        </w:rPr>
        <w:t>в устав городского поселения Излучинск» согласно приложению 2.</w:t>
      </w:r>
    </w:p>
    <w:p w14:paraId="2FD29083" w14:textId="77777777" w:rsidR="0032189D" w:rsidRPr="003917FF" w:rsidRDefault="0032189D" w:rsidP="00DD156A">
      <w:pPr>
        <w:ind w:firstLine="851"/>
        <w:jc w:val="both"/>
        <w:rPr>
          <w:sz w:val="28"/>
          <w:szCs w:val="28"/>
        </w:rPr>
      </w:pPr>
      <w:r w:rsidRPr="003917FF">
        <w:rPr>
          <w:sz w:val="28"/>
          <w:szCs w:val="28"/>
        </w:rPr>
        <w:lastRenderedPageBreak/>
        <w:t xml:space="preserve">5. Утвердить Порядок учета предложений по проекту решения Совета депутатов городского поселения Излучинск «О внесении </w:t>
      </w:r>
      <w:r w:rsidR="002775C6">
        <w:rPr>
          <w:sz w:val="28"/>
          <w:szCs w:val="28"/>
        </w:rPr>
        <w:t xml:space="preserve">изменений </w:t>
      </w:r>
      <w:r w:rsidRPr="003917FF">
        <w:rPr>
          <w:sz w:val="28"/>
          <w:szCs w:val="28"/>
        </w:rPr>
        <w:t xml:space="preserve">в устав городского поселения Излучинск» и участия граждан в его обсуждении </w:t>
      </w:r>
      <w:r w:rsidR="00D631C4">
        <w:rPr>
          <w:sz w:val="28"/>
          <w:szCs w:val="28"/>
        </w:rPr>
        <w:t xml:space="preserve">             </w:t>
      </w:r>
      <w:r w:rsidRPr="003917FF">
        <w:rPr>
          <w:sz w:val="28"/>
          <w:szCs w:val="28"/>
        </w:rPr>
        <w:t>с</w:t>
      </w:r>
      <w:r w:rsidRPr="003917FF">
        <w:rPr>
          <w:sz w:val="28"/>
          <w:szCs w:val="28"/>
        </w:rPr>
        <w:t>о</w:t>
      </w:r>
      <w:r w:rsidRPr="003917FF">
        <w:rPr>
          <w:sz w:val="28"/>
          <w:szCs w:val="28"/>
        </w:rPr>
        <w:t>гласно приложению 3.</w:t>
      </w:r>
    </w:p>
    <w:p w14:paraId="3BFEC24A" w14:textId="77777777" w:rsidR="00870261" w:rsidRDefault="0032189D" w:rsidP="004B54CF">
      <w:pPr>
        <w:ind w:firstLine="851"/>
        <w:jc w:val="both"/>
        <w:rPr>
          <w:sz w:val="28"/>
          <w:szCs w:val="28"/>
        </w:rPr>
      </w:pPr>
      <w:r w:rsidRPr="003917FF">
        <w:rPr>
          <w:sz w:val="28"/>
          <w:szCs w:val="28"/>
        </w:rPr>
        <w:t>6.</w:t>
      </w:r>
      <w:r w:rsidR="003667FA">
        <w:rPr>
          <w:sz w:val="28"/>
          <w:szCs w:val="28"/>
        </w:rPr>
        <w:t xml:space="preserve"> </w:t>
      </w:r>
      <w:r w:rsidR="004B54CF">
        <w:rPr>
          <w:sz w:val="28"/>
          <w:szCs w:val="28"/>
        </w:rPr>
        <w:t xml:space="preserve">Настоящее решение подлежит официальному опубликованию </w:t>
      </w:r>
      <w:r w:rsidR="00D631C4">
        <w:rPr>
          <w:sz w:val="28"/>
          <w:szCs w:val="28"/>
        </w:rPr>
        <w:t xml:space="preserve">             </w:t>
      </w:r>
      <w:r w:rsidR="004B54CF">
        <w:rPr>
          <w:sz w:val="28"/>
          <w:szCs w:val="28"/>
        </w:rPr>
        <w:t xml:space="preserve">(обнародованию). </w:t>
      </w:r>
    </w:p>
    <w:p w14:paraId="37705C69" w14:textId="77777777" w:rsidR="004B54CF" w:rsidRDefault="004B54CF" w:rsidP="004B54CF">
      <w:pPr>
        <w:ind w:firstLine="851"/>
        <w:jc w:val="both"/>
        <w:rPr>
          <w:sz w:val="28"/>
          <w:szCs w:val="28"/>
        </w:rPr>
      </w:pPr>
    </w:p>
    <w:p w14:paraId="6C960594" w14:textId="77777777" w:rsidR="00A61F10" w:rsidRDefault="00A61F10" w:rsidP="004B54CF">
      <w:pPr>
        <w:ind w:firstLine="851"/>
        <w:jc w:val="both"/>
        <w:rPr>
          <w:sz w:val="28"/>
          <w:szCs w:val="28"/>
        </w:rPr>
      </w:pPr>
    </w:p>
    <w:p w14:paraId="5260EC03" w14:textId="77777777" w:rsidR="00F80A6F" w:rsidRDefault="00F80A6F" w:rsidP="004B54CF">
      <w:pPr>
        <w:ind w:firstLine="851"/>
        <w:jc w:val="both"/>
        <w:rPr>
          <w:sz w:val="28"/>
          <w:szCs w:val="28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4678"/>
        <w:gridCol w:w="4676"/>
      </w:tblGrid>
      <w:tr w:rsidR="00AE059A" w14:paraId="19CD8714" w14:textId="77777777" w:rsidTr="00BC73D1">
        <w:tc>
          <w:tcPr>
            <w:tcW w:w="4785" w:type="dxa"/>
          </w:tcPr>
          <w:p w14:paraId="6B4B02A2" w14:textId="77777777" w:rsidR="00AE059A" w:rsidRDefault="00AE059A" w:rsidP="0032189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поселения</w:t>
            </w:r>
          </w:p>
        </w:tc>
        <w:tc>
          <w:tcPr>
            <w:tcW w:w="4785" w:type="dxa"/>
          </w:tcPr>
          <w:p w14:paraId="37B0EEFF" w14:textId="77777777" w:rsidR="00AE059A" w:rsidRDefault="00AE059A" w:rsidP="00AE059A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И.В. Заводская</w:t>
            </w:r>
          </w:p>
        </w:tc>
      </w:tr>
    </w:tbl>
    <w:p w14:paraId="7CC3C6F4" w14:textId="77777777" w:rsidR="00870261" w:rsidRDefault="00870261" w:rsidP="0032189D">
      <w:pPr>
        <w:jc w:val="both"/>
        <w:rPr>
          <w:sz w:val="28"/>
          <w:szCs w:val="28"/>
        </w:rPr>
      </w:pPr>
    </w:p>
    <w:p w14:paraId="7DB483C9" w14:textId="77777777" w:rsidR="00870261" w:rsidRDefault="00870261" w:rsidP="0032189D">
      <w:pPr>
        <w:jc w:val="both"/>
        <w:rPr>
          <w:sz w:val="28"/>
          <w:szCs w:val="28"/>
        </w:rPr>
      </w:pPr>
    </w:p>
    <w:p w14:paraId="1130ADAF" w14:textId="77777777" w:rsidR="00870261" w:rsidRPr="003917FF" w:rsidRDefault="00870261" w:rsidP="0032189D">
      <w:pPr>
        <w:jc w:val="both"/>
        <w:rPr>
          <w:sz w:val="28"/>
          <w:szCs w:val="28"/>
        </w:rPr>
      </w:pPr>
    </w:p>
    <w:p w14:paraId="1383C933" w14:textId="77777777" w:rsidR="0032189D" w:rsidRPr="003917FF" w:rsidRDefault="0032189D" w:rsidP="0032189D">
      <w:pPr>
        <w:jc w:val="both"/>
        <w:rPr>
          <w:sz w:val="28"/>
          <w:szCs w:val="28"/>
        </w:rPr>
      </w:pPr>
    </w:p>
    <w:p w14:paraId="41CA6CF7" w14:textId="77777777" w:rsidR="0032189D" w:rsidRPr="003917FF" w:rsidRDefault="0032189D" w:rsidP="0032189D">
      <w:pPr>
        <w:jc w:val="both"/>
        <w:rPr>
          <w:sz w:val="28"/>
          <w:szCs w:val="28"/>
        </w:rPr>
      </w:pPr>
    </w:p>
    <w:p w14:paraId="0DC3057E" w14:textId="77777777" w:rsidR="0032189D" w:rsidRPr="003917FF" w:rsidRDefault="0032189D" w:rsidP="0032189D">
      <w:pPr>
        <w:ind w:left="5664"/>
        <w:rPr>
          <w:bCs/>
          <w:sz w:val="28"/>
          <w:szCs w:val="28"/>
        </w:rPr>
      </w:pPr>
    </w:p>
    <w:p w14:paraId="0DB66A60" w14:textId="77777777" w:rsidR="0032189D" w:rsidRDefault="0032189D" w:rsidP="0032189D">
      <w:pPr>
        <w:ind w:left="5664"/>
        <w:rPr>
          <w:bCs/>
          <w:sz w:val="28"/>
          <w:szCs w:val="28"/>
        </w:rPr>
      </w:pPr>
    </w:p>
    <w:p w14:paraId="2A1B8FD0" w14:textId="77777777" w:rsidR="0032189D" w:rsidRDefault="0032189D" w:rsidP="0032189D">
      <w:pPr>
        <w:ind w:left="5664"/>
        <w:rPr>
          <w:bCs/>
          <w:sz w:val="28"/>
          <w:szCs w:val="28"/>
        </w:rPr>
      </w:pPr>
    </w:p>
    <w:p w14:paraId="7E68D51B" w14:textId="77777777" w:rsidR="0032189D" w:rsidRDefault="0032189D" w:rsidP="0032189D">
      <w:pPr>
        <w:ind w:left="5664"/>
        <w:rPr>
          <w:bCs/>
          <w:sz w:val="28"/>
          <w:szCs w:val="28"/>
        </w:rPr>
      </w:pPr>
    </w:p>
    <w:p w14:paraId="16C47601" w14:textId="77777777" w:rsidR="0032189D" w:rsidRDefault="0032189D" w:rsidP="0032189D">
      <w:pPr>
        <w:ind w:left="5664"/>
        <w:rPr>
          <w:bCs/>
          <w:sz w:val="28"/>
          <w:szCs w:val="28"/>
        </w:rPr>
      </w:pPr>
    </w:p>
    <w:p w14:paraId="09EFCE52" w14:textId="77777777" w:rsidR="0032189D" w:rsidRDefault="0032189D" w:rsidP="0032189D">
      <w:pPr>
        <w:ind w:left="5664"/>
        <w:rPr>
          <w:bCs/>
          <w:sz w:val="28"/>
          <w:szCs w:val="28"/>
        </w:rPr>
      </w:pPr>
    </w:p>
    <w:p w14:paraId="4FCADDFB" w14:textId="77777777" w:rsidR="0032189D" w:rsidRDefault="0032189D" w:rsidP="0032189D">
      <w:pPr>
        <w:ind w:left="5664"/>
        <w:rPr>
          <w:bCs/>
          <w:sz w:val="28"/>
          <w:szCs w:val="28"/>
        </w:rPr>
      </w:pPr>
    </w:p>
    <w:p w14:paraId="34B2B6E2" w14:textId="77777777" w:rsidR="0032189D" w:rsidRDefault="0032189D" w:rsidP="0032189D">
      <w:pPr>
        <w:ind w:left="5664"/>
        <w:rPr>
          <w:bCs/>
          <w:sz w:val="28"/>
          <w:szCs w:val="28"/>
        </w:rPr>
      </w:pPr>
    </w:p>
    <w:p w14:paraId="471EC7A1" w14:textId="77777777" w:rsidR="0032189D" w:rsidRDefault="0032189D" w:rsidP="0032189D">
      <w:pPr>
        <w:ind w:left="5664"/>
        <w:rPr>
          <w:bCs/>
          <w:sz w:val="28"/>
          <w:szCs w:val="28"/>
        </w:rPr>
      </w:pPr>
    </w:p>
    <w:p w14:paraId="02DD48EE" w14:textId="77777777" w:rsidR="0032189D" w:rsidRDefault="0032189D" w:rsidP="0032189D">
      <w:pPr>
        <w:ind w:left="5664"/>
        <w:rPr>
          <w:bCs/>
          <w:sz w:val="28"/>
          <w:szCs w:val="28"/>
        </w:rPr>
      </w:pPr>
    </w:p>
    <w:p w14:paraId="7E4372FA" w14:textId="77777777" w:rsidR="0032189D" w:rsidRDefault="0032189D" w:rsidP="0032189D">
      <w:pPr>
        <w:ind w:left="5664"/>
        <w:rPr>
          <w:bCs/>
          <w:sz w:val="28"/>
          <w:szCs w:val="28"/>
        </w:rPr>
      </w:pPr>
    </w:p>
    <w:p w14:paraId="7C9EDA94" w14:textId="77777777" w:rsidR="0032189D" w:rsidRDefault="0032189D" w:rsidP="0032189D">
      <w:pPr>
        <w:ind w:left="5664"/>
        <w:rPr>
          <w:bCs/>
          <w:sz w:val="28"/>
          <w:szCs w:val="28"/>
        </w:rPr>
      </w:pPr>
    </w:p>
    <w:p w14:paraId="753456F9" w14:textId="77777777" w:rsidR="0032189D" w:rsidRDefault="0032189D" w:rsidP="0032189D">
      <w:pPr>
        <w:ind w:left="5664"/>
        <w:rPr>
          <w:bCs/>
          <w:sz w:val="28"/>
          <w:szCs w:val="28"/>
        </w:rPr>
      </w:pPr>
    </w:p>
    <w:p w14:paraId="73F98E5B" w14:textId="77777777" w:rsidR="006D2CE2" w:rsidRDefault="006D2CE2" w:rsidP="0032189D">
      <w:pPr>
        <w:ind w:left="5664"/>
        <w:rPr>
          <w:bCs/>
          <w:sz w:val="28"/>
          <w:szCs w:val="28"/>
        </w:rPr>
      </w:pPr>
    </w:p>
    <w:p w14:paraId="47D73BA9" w14:textId="77777777" w:rsidR="0032189D" w:rsidRDefault="0032189D" w:rsidP="0032189D">
      <w:pPr>
        <w:ind w:left="5664"/>
        <w:rPr>
          <w:bCs/>
          <w:sz w:val="28"/>
          <w:szCs w:val="28"/>
        </w:rPr>
      </w:pPr>
    </w:p>
    <w:p w14:paraId="27188CF3" w14:textId="77777777" w:rsidR="0032189D" w:rsidRDefault="0032189D" w:rsidP="0032189D">
      <w:pPr>
        <w:ind w:left="5664"/>
        <w:rPr>
          <w:bCs/>
          <w:sz w:val="28"/>
          <w:szCs w:val="28"/>
        </w:rPr>
      </w:pPr>
    </w:p>
    <w:p w14:paraId="73E415D9" w14:textId="77777777" w:rsidR="0032189D" w:rsidRDefault="0032189D" w:rsidP="0032189D">
      <w:pPr>
        <w:ind w:left="5664"/>
        <w:rPr>
          <w:bCs/>
          <w:sz w:val="28"/>
          <w:szCs w:val="28"/>
        </w:rPr>
      </w:pPr>
    </w:p>
    <w:p w14:paraId="1027224B" w14:textId="77777777" w:rsidR="00FD331C" w:rsidRDefault="00FD331C" w:rsidP="0032189D">
      <w:pPr>
        <w:ind w:left="5664"/>
        <w:rPr>
          <w:bCs/>
          <w:sz w:val="28"/>
          <w:szCs w:val="28"/>
        </w:rPr>
      </w:pPr>
    </w:p>
    <w:p w14:paraId="485B3F7B" w14:textId="77777777" w:rsidR="003D33E7" w:rsidRDefault="003D33E7" w:rsidP="0032189D">
      <w:pPr>
        <w:ind w:left="5664"/>
        <w:rPr>
          <w:bCs/>
          <w:sz w:val="28"/>
          <w:szCs w:val="28"/>
        </w:rPr>
      </w:pPr>
    </w:p>
    <w:p w14:paraId="6F9F4046" w14:textId="77777777" w:rsidR="003D33E7" w:rsidRDefault="003D33E7" w:rsidP="0032189D">
      <w:pPr>
        <w:ind w:left="5664"/>
        <w:rPr>
          <w:bCs/>
          <w:sz w:val="28"/>
          <w:szCs w:val="28"/>
        </w:rPr>
      </w:pPr>
    </w:p>
    <w:p w14:paraId="4B71C187" w14:textId="77777777" w:rsidR="003D33E7" w:rsidRDefault="003D33E7" w:rsidP="0032189D">
      <w:pPr>
        <w:ind w:left="5664"/>
        <w:rPr>
          <w:bCs/>
          <w:sz w:val="28"/>
          <w:szCs w:val="28"/>
        </w:rPr>
      </w:pPr>
    </w:p>
    <w:p w14:paraId="661A3ADF" w14:textId="77777777" w:rsidR="00D631C4" w:rsidRDefault="00D631C4" w:rsidP="0032189D">
      <w:pPr>
        <w:ind w:left="5664"/>
        <w:rPr>
          <w:bCs/>
          <w:sz w:val="28"/>
          <w:szCs w:val="28"/>
        </w:rPr>
      </w:pPr>
    </w:p>
    <w:p w14:paraId="17516D42" w14:textId="77777777" w:rsidR="00D631C4" w:rsidRDefault="00D631C4" w:rsidP="0032189D">
      <w:pPr>
        <w:ind w:left="5664"/>
        <w:rPr>
          <w:bCs/>
          <w:sz w:val="28"/>
          <w:szCs w:val="28"/>
        </w:rPr>
      </w:pPr>
    </w:p>
    <w:p w14:paraId="29D93433" w14:textId="77777777" w:rsidR="00DB1242" w:rsidRDefault="00DB1242" w:rsidP="0032189D">
      <w:pPr>
        <w:ind w:left="5664"/>
        <w:rPr>
          <w:bCs/>
          <w:sz w:val="28"/>
          <w:szCs w:val="28"/>
        </w:rPr>
      </w:pPr>
    </w:p>
    <w:p w14:paraId="0CB45D5A" w14:textId="77777777" w:rsidR="00DB1242" w:rsidRDefault="00DB1242" w:rsidP="0032189D">
      <w:pPr>
        <w:ind w:left="5664"/>
        <w:rPr>
          <w:bCs/>
          <w:sz w:val="28"/>
          <w:szCs w:val="28"/>
        </w:rPr>
      </w:pPr>
    </w:p>
    <w:p w14:paraId="7E6DEA7B" w14:textId="77777777" w:rsidR="003D33E7" w:rsidRDefault="003D33E7" w:rsidP="0032189D">
      <w:pPr>
        <w:ind w:left="5664"/>
        <w:rPr>
          <w:bCs/>
          <w:sz w:val="28"/>
          <w:szCs w:val="28"/>
        </w:rPr>
      </w:pPr>
    </w:p>
    <w:p w14:paraId="59C97801" w14:textId="77777777" w:rsidR="003D33E7" w:rsidRDefault="003D33E7" w:rsidP="0032189D">
      <w:pPr>
        <w:ind w:left="5664"/>
        <w:rPr>
          <w:bCs/>
          <w:sz w:val="28"/>
          <w:szCs w:val="28"/>
        </w:rPr>
      </w:pPr>
    </w:p>
    <w:p w14:paraId="210D9A01" w14:textId="77777777" w:rsidR="0062262D" w:rsidRDefault="0062262D" w:rsidP="0032189D">
      <w:pPr>
        <w:ind w:left="5664"/>
        <w:rPr>
          <w:bCs/>
          <w:sz w:val="28"/>
          <w:szCs w:val="28"/>
        </w:rPr>
      </w:pPr>
    </w:p>
    <w:p w14:paraId="21D9D176" w14:textId="77777777" w:rsidR="00674F49" w:rsidRDefault="00674F49" w:rsidP="0032189D">
      <w:pPr>
        <w:ind w:left="5664"/>
        <w:rPr>
          <w:bCs/>
          <w:sz w:val="28"/>
          <w:szCs w:val="28"/>
        </w:rPr>
      </w:pPr>
    </w:p>
    <w:p w14:paraId="3C455F14" w14:textId="77777777" w:rsidR="0032189D" w:rsidRDefault="0032189D" w:rsidP="0032189D">
      <w:pPr>
        <w:ind w:left="5664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Приложение 1 к решению </w:t>
      </w:r>
    </w:p>
    <w:p w14:paraId="4C5D597B" w14:textId="77777777" w:rsidR="0032189D" w:rsidRDefault="0032189D" w:rsidP="0032189D">
      <w:pPr>
        <w:ind w:left="5664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Совета депутатов городского поселения Излучинск </w:t>
      </w:r>
    </w:p>
    <w:p w14:paraId="343EAE02" w14:textId="77777777" w:rsidR="0032189D" w:rsidRPr="00C54366" w:rsidRDefault="00991A01" w:rsidP="0032189D">
      <w:pPr>
        <w:ind w:left="4944" w:firstLine="720"/>
        <w:rPr>
          <w:sz w:val="28"/>
          <w:szCs w:val="28"/>
        </w:rPr>
      </w:pPr>
      <w:r>
        <w:rPr>
          <w:sz w:val="28"/>
          <w:szCs w:val="28"/>
        </w:rPr>
        <w:t>о</w:t>
      </w:r>
      <w:r w:rsidR="00D228BF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457929">
        <w:rPr>
          <w:sz w:val="28"/>
          <w:szCs w:val="28"/>
        </w:rPr>
        <w:t>14.04.2026</w:t>
      </w:r>
      <w:r w:rsidR="00C54366">
        <w:rPr>
          <w:sz w:val="28"/>
          <w:szCs w:val="28"/>
        </w:rPr>
        <w:t xml:space="preserve"> </w:t>
      </w:r>
      <w:r w:rsidR="0032189D">
        <w:rPr>
          <w:sz w:val="28"/>
          <w:szCs w:val="28"/>
        </w:rPr>
        <w:t xml:space="preserve">№ </w:t>
      </w:r>
      <w:r w:rsidR="00457929">
        <w:rPr>
          <w:sz w:val="28"/>
          <w:szCs w:val="28"/>
        </w:rPr>
        <w:t>150</w:t>
      </w:r>
    </w:p>
    <w:tbl>
      <w:tblPr>
        <w:tblStyle w:val="af1"/>
        <w:tblW w:w="0" w:type="auto"/>
        <w:tblInd w:w="49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4410"/>
      </w:tblGrid>
      <w:tr w:rsidR="005E4F54" w14:paraId="397DEBD4" w14:textId="77777777" w:rsidTr="005E4F54">
        <w:tc>
          <w:tcPr>
            <w:tcW w:w="9570" w:type="dxa"/>
          </w:tcPr>
          <w:p w14:paraId="63A652E6" w14:textId="77777777" w:rsidR="005E4F54" w:rsidRDefault="005E4F54" w:rsidP="005E4F54">
            <w:pPr>
              <w:jc w:val="right"/>
              <w:rPr>
                <w:sz w:val="14"/>
                <w:szCs w:val="28"/>
              </w:rPr>
            </w:pPr>
          </w:p>
          <w:p w14:paraId="7EC72907" w14:textId="77777777" w:rsidR="005E4F54" w:rsidRPr="005E4F54" w:rsidRDefault="005E4F54" w:rsidP="005E4F54">
            <w:pPr>
              <w:jc w:val="right"/>
              <w:rPr>
                <w:b/>
                <w:sz w:val="28"/>
                <w:szCs w:val="28"/>
              </w:rPr>
            </w:pPr>
            <w:r w:rsidRPr="005E4F54">
              <w:rPr>
                <w:b/>
                <w:sz w:val="28"/>
                <w:szCs w:val="28"/>
              </w:rPr>
              <w:t xml:space="preserve">Проект </w:t>
            </w:r>
          </w:p>
        </w:tc>
      </w:tr>
    </w:tbl>
    <w:p w14:paraId="2ECCE847" w14:textId="354C5DEB" w:rsidR="0032189D" w:rsidRDefault="00EF7532" w:rsidP="0032189D">
      <w:pPr>
        <w:pStyle w:val="ConsPlusNonformat"/>
        <w:widowControl/>
        <w:jc w:val="center"/>
        <w:rPr>
          <w:noProof/>
          <w:sz w:val="28"/>
          <w:szCs w:val="28"/>
        </w:rPr>
      </w:pPr>
      <w:r w:rsidRPr="00E202F8">
        <w:rPr>
          <w:noProof/>
          <w:sz w:val="28"/>
          <w:szCs w:val="28"/>
        </w:rPr>
        <w:drawing>
          <wp:inline distT="0" distB="0" distL="0" distR="0" wp14:anchorId="71E2F4DA" wp14:editId="544D51EA">
            <wp:extent cx="533400" cy="6858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F7B17B" w14:textId="77777777" w:rsidR="0032189D" w:rsidRDefault="0032189D" w:rsidP="0032189D">
      <w:pPr>
        <w:jc w:val="center"/>
        <w:rPr>
          <w:b/>
        </w:rPr>
      </w:pPr>
      <w:r>
        <w:rPr>
          <w:b/>
        </w:rPr>
        <w:t>Ханты-Мансийский автономный округ-Югра</w:t>
      </w:r>
    </w:p>
    <w:p w14:paraId="0A606C51" w14:textId="77777777" w:rsidR="0032189D" w:rsidRDefault="0032189D" w:rsidP="0032189D">
      <w:pPr>
        <w:jc w:val="center"/>
        <w:rPr>
          <w:b/>
        </w:rPr>
      </w:pPr>
      <w:r>
        <w:rPr>
          <w:b/>
        </w:rPr>
        <w:t>(Тюменская область)</w:t>
      </w:r>
    </w:p>
    <w:p w14:paraId="30280E7B" w14:textId="77777777" w:rsidR="0032189D" w:rsidRDefault="0032189D" w:rsidP="0032189D">
      <w:pPr>
        <w:jc w:val="center"/>
        <w:rPr>
          <w:b/>
        </w:rPr>
      </w:pPr>
      <w:r>
        <w:rPr>
          <w:b/>
        </w:rPr>
        <w:t>Нижневартовский район</w:t>
      </w:r>
    </w:p>
    <w:p w14:paraId="0BC06139" w14:textId="77777777" w:rsidR="0032189D" w:rsidRDefault="0032189D" w:rsidP="003218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Городское поселение Излучинск</w:t>
      </w:r>
    </w:p>
    <w:p w14:paraId="6E5E87B1" w14:textId="77777777" w:rsidR="0032189D" w:rsidRDefault="0032189D" w:rsidP="0032189D">
      <w:pPr>
        <w:jc w:val="center"/>
        <w:rPr>
          <w:b/>
          <w:sz w:val="16"/>
        </w:rPr>
      </w:pPr>
      <w:r>
        <w:rPr>
          <w:b/>
          <w:sz w:val="48"/>
          <w:szCs w:val="48"/>
        </w:rPr>
        <w:t>СОВЕТ ДЕПУТАТОВ</w:t>
      </w:r>
    </w:p>
    <w:p w14:paraId="3B889626" w14:textId="77777777" w:rsidR="0032189D" w:rsidRPr="00F51D51" w:rsidRDefault="0032189D" w:rsidP="0032189D">
      <w:pPr>
        <w:rPr>
          <w:sz w:val="14"/>
          <w:szCs w:val="28"/>
        </w:rPr>
      </w:pPr>
    </w:p>
    <w:p w14:paraId="01F50B99" w14:textId="77777777" w:rsidR="0032189D" w:rsidRDefault="0032189D" w:rsidP="0032189D">
      <w:pPr>
        <w:jc w:val="center"/>
        <w:rPr>
          <w:b/>
          <w:spacing w:val="20"/>
          <w:sz w:val="40"/>
          <w:szCs w:val="40"/>
        </w:rPr>
      </w:pPr>
      <w:r>
        <w:rPr>
          <w:b/>
          <w:spacing w:val="40"/>
          <w:sz w:val="40"/>
          <w:szCs w:val="40"/>
        </w:rPr>
        <w:t>РЕШЕНИЕ</w:t>
      </w:r>
    </w:p>
    <w:p w14:paraId="30CA8D41" w14:textId="77777777" w:rsidR="0032189D" w:rsidRPr="001F6A59" w:rsidRDefault="0032189D" w:rsidP="0032189D">
      <w:pPr>
        <w:jc w:val="center"/>
        <w:rPr>
          <w:b/>
          <w:spacing w:val="20"/>
          <w:sz w:val="18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4695"/>
        <w:gridCol w:w="4659"/>
      </w:tblGrid>
      <w:tr w:rsidR="005F3D42" w14:paraId="7F2AE94B" w14:textId="77777777" w:rsidTr="005F3D42">
        <w:tc>
          <w:tcPr>
            <w:tcW w:w="4785" w:type="dxa"/>
          </w:tcPr>
          <w:p w14:paraId="6599B195" w14:textId="77777777" w:rsidR="005F3D42" w:rsidRDefault="005F3D42" w:rsidP="0032189D">
            <w:pPr>
              <w:tabs>
                <w:tab w:val="left" w:pos="6262"/>
              </w:tabs>
              <w:rPr>
                <w:sz w:val="28"/>
              </w:rPr>
            </w:pPr>
            <w:r>
              <w:rPr>
                <w:sz w:val="28"/>
              </w:rPr>
              <w:t>от ___________</w:t>
            </w:r>
            <w:r w:rsidR="00F80A6F">
              <w:rPr>
                <w:sz w:val="28"/>
              </w:rPr>
              <w:t>_</w:t>
            </w:r>
          </w:p>
        </w:tc>
        <w:tc>
          <w:tcPr>
            <w:tcW w:w="4785" w:type="dxa"/>
          </w:tcPr>
          <w:p w14:paraId="543E9019" w14:textId="77777777" w:rsidR="005F3D42" w:rsidRDefault="005F3D42" w:rsidP="005F3D42">
            <w:pPr>
              <w:tabs>
                <w:tab w:val="left" w:pos="6262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>№ ___</w:t>
            </w:r>
            <w:r w:rsidR="00F80A6F">
              <w:rPr>
                <w:sz w:val="28"/>
              </w:rPr>
              <w:t>_</w:t>
            </w:r>
          </w:p>
        </w:tc>
      </w:tr>
    </w:tbl>
    <w:p w14:paraId="2C44D6C3" w14:textId="77777777" w:rsidR="0032189D" w:rsidRDefault="0032189D" w:rsidP="0032189D">
      <w:pPr>
        <w:jc w:val="both"/>
        <w:rPr>
          <w:sz w:val="28"/>
        </w:rPr>
      </w:pPr>
      <w:r>
        <w:rPr>
          <w:sz w:val="28"/>
        </w:rPr>
        <w:t>пгт. Излучинск</w:t>
      </w:r>
    </w:p>
    <w:p w14:paraId="67EFBBB2" w14:textId="77777777" w:rsidR="00DC1A7C" w:rsidRPr="00703483" w:rsidRDefault="00DC1A7C" w:rsidP="0032189D">
      <w:pPr>
        <w:jc w:val="both"/>
        <w:rPr>
          <w:sz w:val="22"/>
          <w:szCs w:val="28"/>
        </w:rPr>
      </w:pPr>
    </w:p>
    <w:p w14:paraId="73009917" w14:textId="77777777" w:rsidR="0032189D" w:rsidRPr="00E80881" w:rsidRDefault="0032189D" w:rsidP="00E80881">
      <w:pPr>
        <w:ind w:right="6114"/>
        <w:jc w:val="both"/>
        <w:rPr>
          <w:sz w:val="28"/>
          <w:szCs w:val="28"/>
        </w:rPr>
      </w:pPr>
      <w:r w:rsidRPr="003917FF">
        <w:rPr>
          <w:sz w:val="28"/>
        </w:rPr>
        <w:t xml:space="preserve">О внесении </w:t>
      </w:r>
      <w:r w:rsidR="002775C6">
        <w:rPr>
          <w:sz w:val="28"/>
        </w:rPr>
        <w:t xml:space="preserve">изменений </w:t>
      </w:r>
      <w:r w:rsidR="00250CAA">
        <w:rPr>
          <w:sz w:val="28"/>
        </w:rPr>
        <w:t xml:space="preserve">                  </w:t>
      </w:r>
      <w:r w:rsidRPr="00E80881">
        <w:rPr>
          <w:sz w:val="28"/>
          <w:szCs w:val="28"/>
        </w:rPr>
        <w:t xml:space="preserve">в устав городского </w:t>
      </w:r>
      <w:r w:rsidR="002775C6" w:rsidRPr="00E80881">
        <w:rPr>
          <w:sz w:val="28"/>
          <w:szCs w:val="28"/>
        </w:rPr>
        <w:t>пос</w:t>
      </w:r>
      <w:r w:rsidR="002775C6" w:rsidRPr="00E80881">
        <w:rPr>
          <w:sz w:val="28"/>
          <w:szCs w:val="28"/>
        </w:rPr>
        <w:t>е</w:t>
      </w:r>
      <w:r w:rsidR="002775C6" w:rsidRPr="00E80881">
        <w:rPr>
          <w:sz w:val="28"/>
          <w:szCs w:val="28"/>
        </w:rPr>
        <w:t>ления Излучинск</w:t>
      </w:r>
    </w:p>
    <w:p w14:paraId="78FE0A1A" w14:textId="77777777" w:rsidR="0032189D" w:rsidRPr="00703483" w:rsidRDefault="0032189D" w:rsidP="0032189D">
      <w:pPr>
        <w:pStyle w:val="a7"/>
        <w:spacing w:after="0" w:line="240" w:lineRule="auto"/>
        <w:rPr>
          <w:sz w:val="22"/>
          <w:szCs w:val="28"/>
        </w:rPr>
      </w:pPr>
    </w:p>
    <w:p w14:paraId="44D6864D" w14:textId="77777777" w:rsidR="006A3EE7" w:rsidRPr="006A3EE7" w:rsidRDefault="00302167" w:rsidP="006A3EE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2167">
        <w:rPr>
          <w:sz w:val="28"/>
          <w:szCs w:val="28"/>
        </w:rPr>
        <w:t xml:space="preserve">Руководствуясь Федеральным законом от 20.03.2025 № 33-ФЗ </w:t>
      </w:r>
      <w:r>
        <w:rPr>
          <w:sz w:val="28"/>
          <w:szCs w:val="28"/>
        </w:rPr>
        <w:t xml:space="preserve">                     </w:t>
      </w:r>
      <w:r w:rsidRPr="00302167">
        <w:rPr>
          <w:sz w:val="28"/>
          <w:szCs w:val="28"/>
        </w:rPr>
        <w:t>«Об общих принципах организации местного самоуправления в единой системе публичной власти», Законом Ханты-Мансийского автономного округа – Югры от 28.12.2007 № 201-оз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Ханты-Мансийском автономном округе – Югре»,</w:t>
      </w:r>
      <w:r w:rsidR="00703483" w:rsidRPr="00703483">
        <w:rPr>
          <w:sz w:val="28"/>
          <w:szCs w:val="28"/>
        </w:rPr>
        <w:t xml:space="preserve"> в целях приведения </w:t>
      </w:r>
      <w:r w:rsidR="00703483">
        <w:rPr>
          <w:sz w:val="28"/>
          <w:szCs w:val="28"/>
        </w:rPr>
        <w:t>у</w:t>
      </w:r>
      <w:r w:rsidR="00703483" w:rsidRPr="00703483">
        <w:rPr>
          <w:sz w:val="28"/>
          <w:szCs w:val="28"/>
        </w:rPr>
        <w:t xml:space="preserve">става </w:t>
      </w:r>
      <w:r w:rsidR="00703483">
        <w:rPr>
          <w:sz w:val="28"/>
          <w:szCs w:val="28"/>
        </w:rPr>
        <w:t xml:space="preserve">городского поселения Излучинск </w:t>
      </w:r>
      <w:r w:rsidR="00703483" w:rsidRPr="00703483">
        <w:rPr>
          <w:sz w:val="28"/>
          <w:szCs w:val="28"/>
        </w:rPr>
        <w:t xml:space="preserve">в соответствие </w:t>
      </w:r>
      <w:r w:rsidR="00703483">
        <w:rPr>
          <w:sz w:val="28"/>
          <w:szCs w:val="28"/>
        </w:rPr>
        <w:t>с действующим законодательством,</w:t>
      </w:r>
    </w:p>
    <w:p w14:paraId="74EAFF60" w14:textId="77777777" w:rsidR="00E554F6" w:rsidRPr="00087547" w:rsidRDefault="00E554F6" w:rsidP="00E554F6">
      <w:pPr>
        <w:ind w:firstLine="709"/>
        <w:jc w:val="both"/>
        <w:rPr>
          <w:sz w:val="22"/>
          <w:szCs w:val="26"/>
        </w:rPr>
      </w:pPr>
    </w:p>
    <w:p w14:paraId="76540A0C" w14:textId="77777777" w:rsidR="00E554F6" w:rsidRPr="00087547" w:rsidRDefault="00E554F6" w:rsidP="00E554F6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7547">
        <w:rPr>
          <w:rFonts w:ascii="Times New Roman" w:hAnsi="Times New Roman" w:cs="Times New Roman"/>
          <w:sz w:val="28"/>
          <w:szCs w:val="28"/>
        </w:rPr>
        <w:t>Совет поселения</w:t>
      </w:r>
    </w:p>
    <w:p w14:paraId="11125816" w14:textId="77777777" w:rsidR="00E554F6" w:rsidRPr="00087547" w:rsidRDefault="00E554F6" w:rsidP="00E554F6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2"/>
          <w:szCs w:val="28"/>
        </w:rPr>
      </w:pPr>
    </w:p>
    <w:p w14:paraId="07CA02DC" w14:textId="77777777" w:rsidR="00E554F6" w:rsidRPr="00087547" w:rsidRDefault="00E554F6" w:rsidP="00E554F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087547">
        <w:rPr>
          <w:rFonts w:ascii="Times New Roman" w:hAnsi="Times New Roman" w:cs="Times New Roman"/>
          <w:sz w:val="28"/>
          <w:szCs w:val="28"/>
        </w:rPr>
        <w:t>РЕШИЛ:</w:t>
      </w:r>
    </w:p>
    <w:p w14:paraId="6BDC749B" w14:textId="77777777" w:rsidR="00E554F6" w:rsidRPr="00087547" w:rsidRDefault="00E554F6" w:rsidP="00E554F6">
      <w:pPr>
        <w:ind w:firstLine="709"/>
        <w:jc w:val="both"/>
        <w:rPr>
          <w:sz w:val="22"/>
          <w:szCs w:val="26"/>
        </w:rPr>
      </w:pPr>
    </w:p>
    <w:p w14:paraId="0372517A" w14:textId="77777777" w:rsidR="00302167" w:rsidRDefault="00E554F6" w:rsidP="000C111D">
      <w:pPr>
        <w:ind w:firstLine="709"/>
        <w:jc w:val="both"/>
        <w:rPr>
          <w:sz w:val="28"/>
          <w:szCs w:val="28"/>
        </w:rPr>
      </w:pPr>
      <w:r w:rsidRPr="004A7228">
        <w:rPr>
          <w:sz w:val="28"/>
          <w:szCs w:val="28"/>
        </w:rPr>
        <w:t>1. Внести в устав городского поселения Излучинск</w:t>
      </w:r>
      <w:r w:rsidR="00302167">
        <w:rPr>
          <w:sz w:val="28"/>
          <w:szCs w:val="28"/>
        </w:rPr>
        <w:t xml:space="preserve"> следующие изменения:</w:t>
      </w:r>
    </w:p>
    <w:p w14:paraId="53AC6FD7" w14:textId="77777777" w:rsidR="00302167" w:rsidRDefault="00302167" w:rsidP="000C11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Подпункт 6 пункта 2 статьи 21.1 главы </w:t>
      </w:r>
      <w:r>
        <w:rPr>
          <w:sz w:val="28"/>
          <w:szCs w:val="28"/>
          <w:lang w:val="en-US"/>
        </w:rPr>
        <w:t>III</w:t>
      </w:r>
      <w:r w:rsidRPr="000C111D">
        <w:rPr>
          <w:sz w:val="28"/>
          <w:szCs w:val="28"/>
        </w:rPr>
        <w:t xml:space="preserve"> </w:t>
      </w:r>
      <w:r>
        <w:rPr>
          <w:sz w:val="28"/>
          <w:szCs w:val="28"/>
        </w:rPr>
        <w:t>«Органы местного самоуправления» изложить в новой редакции:</w:t>
      </w:r>
    </w:p>
    <w:p w14:paraId="194B5FA1" w14:textId="77777777" w:rsidR="00302167" w:rsidRDefault="00302167" w:rsidP="0030216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«6) </w:t>
      </w:r>
      <w:r w:rsidRPr="00302167">
        <w:rPr>
          <w:sz w:val="28"/>
          <w:szCs w:val="28"/>
        </w:rPr>
        <w:t>оплата за осуществление полномочий в выходной или нерабочий праздничный день не менее чем в двойном размере либо в одинарном размере с предоставлением другого дня отдыха, который оплате не подлежит;</w:t>
      </w:r>
      <w:r>
        <w:rPr>
          <w:sz w:val="28"/>
          <w:szCs w:val="28"/>
        </w:rPr>
        <w:t>».</w:t>
      </w:r>
    </w:p>
    <w:p w14:paraId="7BA052C4" w14:textId="77777777" w:rsidR="00302167" w:rsidRDefault="00302167" w:rsidP="0030216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Пункт 2 статьи 21.1 главы </w:t>
      </w:r>
      <w:r>
        <w:rPr>
          <w:sz w:val="28"/>
          <w:szCs w:val="28"/>
          <w:lang w:val="en-US"/>
        </w:rPr>
        <w:t>III</w:t>
      </w:r>
      <w:r w:rsidRPr="000C111D">
        <w:rPr>
          <w:sz w:val="28"/>
          <w:szCs w:val="28"/>
        </w:rPr>
        <w:t xml:space="preserve"> </w:t>
      </w:r>
      <w:r>
        <w:rPr>
          <w:sz w:val="28"/>
          <w:szCs w:val="28"/>
        </w:rPr>
        <w:t>«Органы местного самоуправления» дополнить подпунктом следующего содержания:</w:t>
      </w:r>
    </w:p>
    <w:p w14:paraId="50941AA5" w14:textId="77777777" w:rsidR="00302167" w:rsidRDefault="00302167" w:rsidP="0030216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«6.1) </w:t>
      </w:r>
      <w:r w:rsidR="00A42A89" w:rsidRPr="00302167">
        <w:rPr>
          <w:sz w:val="28"/>
          <w:szCs w:val="28"/>
        </w:rPr>
        <w:t>при прекращении полномочий замена денежной компенсацией неиспользованных дней отдыха за осуществление полномочий в выходные или нерабочие праздничные дни в размере разницы между двойной и фактически произведенной одинарной оплатой за осуществление полномочий в указанные дни.</w:t>
      </w:r>
      <w:r w:rsidR="00A42A89">
        <w:rPr>
          <w:sz w:val="28"/>
          <w:szCs w:val="28"/>
        </w:rPr>
        <w:t>».</w:t>
      </w:r>
    </w:p>
    <w:p w14:paraId="5CCF0614" w14:textId="77777777" w:rsidR="00E554F6" w:rsidRPr="004A7228" w:rsidRDefault="00E554F6" w:rsidP="00E554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7228">
        <w:rPr>
          <w:sz w:val="28"/>
          <w:szCs w:val="28"/>
        </w:rPr>
        <w:t>2. Направить настоящее решение на государственную регистрацию.</w:t>
      </w:r>
    </w:p>
    <w:p w14:paraId="0D291AD0" w14:textId="77777777" w:rsidR="00E554F6" w:rsidRDefault="00E554F6" w:rsidP="00E554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7228">
        <w:rPr>
          <w:sz w:val="28"/>
          <w:szCs w:val="28"/>
        </w:rPr>
        <w:t xml:space="preserve">3. </w:t>
      </w:r>
      <w:r w:rsidRPr="00847954">
        <w:rPr>
          <w:sz w:val="28"/>
          <w:szCs w:val="28"/>
        </w:rPr>
        <w:t>Настоящее решение вступает в силу после его официального опубликования (обнародования)</w:t>
      </w:r>
      <w:r w:rsidRPr="004A7228">
        <w:rPr>
          <w:sz w:val="28"/>
          <w:szCs w:val="28"/>
        </w:rPr>
        <w:t>.</w:t>
      </w:r>
    </w:p>
    <w:p w14:paraId="7CF66677" w14:textId="77777777" w:rsidR="00E554F6" w:rsidRDefault="00E554F6" w:rsidP="00E554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A57144">
        <w:rPr>
          <w:sz w:val="28"/>
          <w:szCs w:val="28"/>
        </w:rPr>
        <w:t xml:space="preserve">Контроль за выполнением решения </w:t>
      </w:r>
      <w:r w:rsidRPr="00047274">
        <w:rPr>
          <w:sz w:val="28"/>
          <w:szCs w:val="28"/>
        </w:rPr>
        <w:t xml:space="preserve">возложить на постоянную комиссию по </w:t>
      </w:r>
      <w:r>
        <w:rPr>
          <w:sz w:val="28"/>
          <w:szCs w:val="28"/>
        </w:rPr>
        <w:t>нормотворческой деятельности и вопросам местного значения</w:t>
      </w:r>
      <w:r w:rsidRPr="000559E3">
        <w:rPr>
          <w:sz w:val="28"/>
          <w:szCs w:val="28"/>
        </w:rPr>
        <w:t xml:space="preserve"> Совета депутатов городского поселения Излучинск</w:t>
      </w:r>
      <w:r>
        <w:rPr>
          <w:sz w:val="28"/>
          <w:szCs w:val="28"/>
        </w:rPr>
        <w:t xml:space="preserve"> </w:t>
      </w:r>
      <w:r w:rsidRPr="000559E3">
        <w:rPr>
          <w:sz w:val="28"/>
          <w:szCs w:val="28"/>
        </w:rPr>
        <w:t>(</w:t>
      </w:r>
      <w:r>
        <w:rPr>
          <w:sz w:val="28"/>
          <w:szCs w:val="28"/>
        </w:rPr>
        <w:t>С.А. Еремеев</w:t>
      </w:r>
      <w:r w:rsidRPr="000559E3">
        <w:rPr>
          <w:sz w:val="28"/>
          <w:szCs w:val="28"/>
        </w:rPr>
        <w:t>).</w:t>
      </w:r>
    </w:p>
    <w:p w14:paraId="13C5D952" w14:textId="77777777" w:rsidR="00687989" w:rsidRPr="00703483" w:rsidRDefault="00687989" w:rsidP="00E554F6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</w:p>
    <w:p w14:paraId="282EDC75" w14:textId="77777777" w:rsidR="00687989" w:rsidRPr="00703483" w:rsidRDefault="00687989" w:rsidP="00E554F6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8"/>
        <w:gridCol w:w="4676"/>
      </w:tblGrid>
      <w:tr w:rsidR="00E554F6" w:rsidRPr="00E3239A" w14:paraId="71F31280" w14:textId="77777777" w:rsidTr="00565AF8">
        <w:trPr>
          <w:trHeight w:val="80"/>
        </w:trPr>
        <w:tc>
          <w:tcPr>
            <w:tcW w:w="4785" w:type="dxa"/>
          </w:tcPr>
          <w:p w14:paraId="28CC3ACA" w14:textId="77777777" w:rsidR="00E554F6" w:rsidRPr="00E3239A" w:rsidRDefault="00E554F6" w:rsidP="00565AF8">
            <w:pPr>
              <w:jc w:val="both"/>
              <w:rPr>
                <w:sz w:val="28"/>
                <w:szCs w:val="28"/>
              </w:rPr>
            </w:pPr>
            <w:r w:rsidRPr="00E3239A">
              <w:rPr>
                <w:sz w:val="28"/>
                <w:szCs w:val="28"/>
              </w:rPr>
              <w:t>Глава поселения</w:t>
            </w:r>
          </w:p>
        </w:tc>
        <w:tc>
          <w:tcPr>
            <w:tcW w:w="4785" w:type="dxa"/>
          </w:tcPr>
          <w:p w14:paraId="3DF81965" w14:textId="77777777" w:rsidR="00E554F6" w:rsidRPr="00E3239A" w:rsidRDefault="00E554F6" w:rsidP="00565AF8">
            <w:pPr>
              <w:jc w:val="right"/>
              <w:rPr>
                <w:sz w:val="28"/>
                <w:szCs w:val="28"/>
              </w:rPr>
            </w:pPr>
            <w:r w:rsidRPr="00E3239A">
              <w:rPr>
                <w:sz w:val="28"/>
                <w:szCs w:val="28"/>
              </w:rPr>
              <w:t>И.В. Заводская</w:t>
            </w:r>
          </w:p>
        </w:tc>
      </w:tr>
    </w:tbl>
    <w:p w14:paraId="1519BE66" w14:textId="77777777" w:rsidR="00C44D79" w:rsidRDefault="00C44D79" w:rsidP="004B54CF">
      <w:pPr>
        <w:pStyle w:val="a5"/>
        <w:spacing w:after="0"/>
        <w:ind w:left="3969"/>
        <w:jc w:val="both"/>
        <w:rPr>
          <w:sz w:val="28"/>
        </w:rPr>
      </w:pPr>
    </w:p>
    <w:p w14:paraId="17AA1950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7399C5C3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6D44B06A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7F30C5F8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0D27B7DA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47C4EA4E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685D9072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687B44A5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5C0568F9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5698FC09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4609CE78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0142AC56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75DA1171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49DC10B7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1A7A1AD1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596391B3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5BD96EB2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3F78875E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0DEDFFC9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7E7A854D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3D58DF85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1583D799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7DF2B9BB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63CC4121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2DEB751E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3CF8C97B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2F563566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194B48FF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783C284A" w14:textId="77777777" w:rsidR="00A42A89" w:rsidRDefault="00A42A89" w:rsidP="004B54CF">
      <w:pPr>
        <w:pStyle w:val="a5"/>
        <w:spacing w:after="0"/>
        <w:ind w:left="3969"/>
        <w:jc w:val="both"/>
        <w:rPr>
          <w:sz w:val="28"/>
        </w:rPr>
      </w:pPr>
    </w:p>
    <w:p w14:paraId="36E28DED" w14:textId="77777777" w:rsidR="0062262D" w:rsidRDefault="0062262D" w:rsidP="004B54CF">
      <w:pPr>
        <w:pStyle w:val="a5"/>
        <w:spacing w:after="0"/>
        <w:ind w:left="3969"/>
        <w:jc w:val="both"/>
        <w:rPr>
          <w:sz w:val="28"/>
        </w:rPr>
      </w:pPr>
    </w:p>
    <w:tbl>
      <w:tblPr>
        <w:tblStyle w:val="af1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3933"/>
      </w:tblGrid>
      <w:tr w:rsidR="003D438E" w14:paraId="1AB9398A" w14:textId="77777777" w:rsidTr="003D438E">
        <w:trPr>
          <w:jc w:val="right"/>
        </w:trPr>
        <w:tc>
          <w:tcPr>
            <w:tcW w:w="3933" w:type="dxa"/>
          </w:tcPr>
          <w:p w14:paraId="2C6B9E6E" w14:textId="77777777" w:rsidR="003D438E" w:rsidRDefault="003D438E" w:rsidP="0028500A">
            <w:pPr>
              <w:pStyle w:val="a5"/>
              <w:spacing w:after="0"/>
              <w:jc w:val="both"/>
              <w:rPr>
                <w:sz w:val="28"/>
              </w:rPr>
            </w:pPr>
            <w:r>
              <w:rPr>
                <w:sz w:val="28"/>
              </w:rPr>
              <w:t>Приложение 2 к решению</w:t>
            </w:r>
          </w:p>
          <w:p w14:paraId="37A9B9ED" w14:textId="77777777" w:rsidR="003D438E" w:rsidRDefault="003D438E" w:rsidP="0028500A">
            <w:pPr>
              <w:pStyle w:val="a5"/>
              <w:spacing w:after="0"/>
              <w:jc w:val="both"/>
              <w:rPr>
                <w:sz w:val="28"/>
              </w:rPr>
            </w:pPr>
            <w:r>
              <w:rPr>
                <w:sz w:val="28"/>
              </w:rPr>
              <w:t>Совета депутатов городского</w:t>
            </w:r>
          </w:p>
          <w:p w14:paraId="054E9C62" w14:textId="77777777" w:rsidR="003D438E" w:rsidRDefault="003D438E" w:rsidP="0028500A">
            <w:pPr>
              <w:pStyle w:val="a5"/>
              <w:spacing w:after="0"/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поселения Излучинск </w:t>
            </w:r>
          </w:p>
          <w:p w14:paraId="33D20291" w14:textId="77777777" w:rsidR="003D438E" w:rsidRDefault="003D438E" w:rsidP="00457929">
            <w:pPr>
              <w:pStyle w:val="a5"/>
              <w:spacing w:after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от </w:t>
            </w:r>
            <w:r w:rsidR="00457929">
              <w:rPr>
                <w:sz w:val="28"/>
              </w:rPr>
              <w:t>14.04.2026</w:t>
            </w:r>
            <w:r w:rsidR="00AE0A06">
              <w:rPr>
                <w:sz w:val="28"/>
              </w:rPr>
              <w:t xml:space="preserve"> № </w:t>
            </w:r>
            <w:r w:rsidR="00457929">
              <w:rPr>
                <w:sz w:val="28"/>
              </w:rPr>
              <w:t>150</w:t>
            </w:r>
            <w:r w:rsidR="006530B2">
              <w:rPr>
                <w:sz w:val="28"/>
              </w:rPr>
              <w:t>___</w:t>
            </w:r>
          </w:p>
        </w:tc>
      </w:tr>
    </w:tbl>
    <w:p w14:paraId="4EE113D6" w14:textId="77777777" w:rsidR="003D438E" w:rsidRDefault="003D438E" w:rsidP="003D438E">
      <w:pPr>
        <w:pStyle w:val="a5"/>
        <w:spacing w:after="0"/>
        <w:ind w:left="3969"/>
        <w:jc w:val="right"/>
        <w:rPr>
          <w:sz w:val="28"/>
        </w:rPr>
      </w:pPr>
    </w:p>
    <w:p w14:paraId="2BC2D521" w14:textId="77777777" w:rsidR="000B1AE4" w:rsidRDefault="000B1AE4" w:rsidP="000B1AE4">
      <w:pPr>
        <w:pStyle w:val="a5"/>
        <w:tabs>
          <w:tab w:val="left" w:pos="0"/>
        </w:tabs>
        <w:spacing w:after="0"/>
        <w:jc w:val="both"/>
        <w:rPr>
          <w:sz w:val="28"/>
        </w:rPr>
      </w:pPr>
    </w:p>
    <w:p w14:paraId="6C772B67" w14:textId="77777777" w:rsidR="000B1AE4" w:rsidRDefault="000B1AE4" w:rsidP="000B1AE4">
      <w:pPr>
        <w:jc w:val="center"/>
        <w:rPr>
          <w:sz w:val="28"/>
        </w:rPr>
      </w:pPr>
      <w:r>
        <w:rPr>
          <w:sz w:val="28"/>
        </w:rPr>
        <w:t xml:space="preserve">Состав </w:t>
      </w:r>
    </w:p>
    <w:p w14:paraId="32C8F525" w14:textId="77777777" w:rsidR="000B1AE4" w:rsidRDefault="000B1AE4" w:rsidP="000B1AE4">
      <w:pPr>
        <w:jc w:val="center"/>
        <w:rPr>
          <w:sz w:val="28"/>
        </w:rPr>
      </w:pPr>
      <w:r>
        <w:rPr>
          <w:sz w:val="28"/>
        </w:rPr>
        <w:t xml:space="preserve">оргкомитета, уполномоченного на проведение </w:t>
      </w:r>
    </w:p>
    <w:p w14:paraId="6271677A" w14:textId="77777777" w:rsidR="00207250" w:rsidRDefault="000B1AE4" w:rsidP="000B1AE4">
      <w:pPr>
        <w:jc w:val="center"/>
        <w:rPr>
          <w:sz w:val="28"/>
        </w:rPr>
      </w:pPr>
      <w:r>
        <w:rPr>
          <w:sz w:val="28"/>
        </w:rPr>
        <w:t xml:space="preserve">публичных слушаний по </w:t>
      </w:r>
      <w:r w:rsidRPr="003917FF">
        <w:rPr>
          <w:sz w:val="28"/>
        </w:rPr>
        <w:t xml:space="preserve">проекту решения Совета депутатов городского </w:t>
      </w:r>
    </w:p>
    <w:p w14:paraId="339BA7C3" w14:textId="77777777" w:rsidR="002E006A" w:rsidRDefault="000B1AE4" w:rsidP="000B1AE4">
      <w:pPr>
        <w:jc w:val="center"/>
        <w:rPr>
          <w:sz w:val="28"/>
          <w:szCs w:val="28"/>
        </w:rPr>
      </w:pPr>
      <w:r w:rsidRPr="003917FF">
        <w:rPr>
          <w:sz w:val="28"/>
        </w:rPr>
        <w:t>п</w:t>
      </w:r>
      <w:r w:rsidRPr="003917FF">
        <w:rPr>
          <w:sz w:val="28"/>
        </w:rPr>
        <w:t>о</w:t>
      </w:r>
      <w:r w:rsidRPr="003917FF">
        <w:rPr>
          <w:sz w:val="28"/>
        </w:rPr>
        <w:t>селения Излучинск «</w:t>
      </w:r>
      <w:r>
        <w:rPr>
          <w:sz w:val="28"/>
        </w:rPr>
        <w:t>О внесении</w:t>
      </w:r>
      <w:r w:rsidRPr="003917FF">
        <w:rPr>
          <w:sz w:val="28"/>
        </w:rPr>
        <w:t xml:space="preserve"> </w:t>
      </w:r>
      <w:r>
        <w:rPr>
          <w:sz w:val="28"/>
        </w:rPr>
        <w:t xml:space="preserve">изменений </w:t>
      </w:r>
      <w:r w:rsidRPr="00DC4B7F">
        <w:rPr>
          <w:sz w:val="28"/>
          <w:szCs w:val="28"/>
        </w:rPr>
        <w:t xml:space="preserve">в устав </w:t>
      </w:r>
    </w:p>
    <w:p w14:paraId="757FA1A7" w14:textId="77777777" w:rsidR="000B1AE4" w:rsidRPr="003917FF" w:rsidRDefault="000B1AE4" w:rsidP="000B1AE4">
      <w:pPr>
        <w:jc w:val="center"/>
        <w:rPr>
          <w:sz w:val="28"/>
        </w:rPr>
      </w:pPr>
      <w:r w:rsidRPr="00DC4B7F">
        <w:rPr>
          <w:sz w:val="28"/>
          <w:szCs w:val="28"/>
        </w:rPr>
        <w:t>городского</w:t>
      </w:r>
      <w:r>
        <w:rPr>
          <w:sz w:val="28"/>
          <w:szCs w:val="28"/>
        </w:rPr>
        <w:t xml:space="preserve"> </w:t>
      </w:r>
      <w:r w:rsidRPr="00DC4B7F">
        <w:rPr>
          <w:sz w:val="28"/>
          <w:szCs w:val="28"/>
        </w:rPr>
        <w:t>поселения Излучинск</w:t>
      </w:r>
      <w:r w:rsidRPr="003917FF">
        <w:rPr>
          <w:sz w:val="28"/>
        </w:rPr>
        <w:t>»</w:t>
      </w:r>
    </w:p>
    <w:p w14:paraId="3C697E40" w14:textId="77777777" w:rsidR="000B1AE4" w:rsidRPr="0055474B" w:rsidRDefault="000B1AE4" w:rsidP="000B1AE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26"/>
        <w:gridCol w:w="2850"/>
        <w:gridCol w:w="356"/>
        <w:gridCol w:w="5722"/>
      </w:tblGrid>
      <w:tr w:rsidR="003D438E" w:rsidRPr="003917FF" w14:paraId="750CCD70" w14:textId="77777777" w:rsidTr="003D438E">
        <w:tc>
          <w:tcPr>
            <w:tcW w:w="223" w:type="pct"/>
          </w:tcPr>
          <w:p w14:paraId="361D3D62" w14:textId="77777777" w:rsidR="003D438E" w:rsidRPr="003917FF" w:rsidRDefault="003D438E" w:rsidP="00854D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917F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527" w:type="pct"/>
          </w:tcPr>
          <w:p w14:paraId="1AC8B42B" w14:textId="77777777" w:rsidR="003D438E" w:rsidRPr="003917FF" w:rsidRDefault="003D438E" w:rsidP="00854DD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Заводская И.В.</w:t>
            </w:r>
          </w:p>
        </w:tc>
        <w:tc>
          <w:tcPr>
            <w:tcW w:w="188" w:type="pct"/>
          </w:tcPr>
          <w:p w14:paraId="20B487C0" w14:textId="77777777" w:rsidR="003D438E" w:rsidRPr="003917FF" w:rsidRDefault="003D438E" w:rsidP="00854DD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3063" w:type="pct"/>
          </w:tcPr>
          <w:p w14:paraId="48C89815" w14:textId="77777777" w:rsidR="003D438E" w:rsidRDefault="003D438E" w:rsidP="00854DD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917FF">
              <w:rPr>
                <w:sz w:val="28"/>
                <w:szCs w:val="28"/>
              </w:rPr>
              <w:t>глава городского поселения Излучинск</w:t>
            </w:r>
          </w:p>
          <w:p w14:paraId="527F3478" w14:textId="77777777" w:rsidR="00207250" w:rsidRDefault="00207250" w:rsidP="00854DD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3D438E" w:rsidRPr="003917FF" w14:paraId="20AB94D9" w14:textId="77777777" w:rsidTr="003D438E">
        <w:tc>
          <w:tcPr>
            <w:tcW w:w="223" w:type="pct"/>
          </w:tcPr>
          <w:p w14:paraId="07322678" w14:textId="77777777" w:rsidR="003D438E" w:rsidRPr="003917FF" w:rsidRDefault="003D438E" w:rsidP="00854D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27" w:type="pct"/>
          </w:tcPr>
          <w:p w14:paraId="29FA88E9" w14:textId="77777777" w:rsidR="003D438E" w:rsidRPr="003917FF" w:rsidRDefault="00E554F6" w:rsidP="003D33E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Еремеев С.А.</w:t>
            </w:r>
          </w:p>
        </w:tc>
        <w:tc>
          <w:tcPr>
            <w:tcW w:w="188" w:type="pct"/>
          </w:tcPr>
          <w:p w14:paraId="0B6318C8" w14:textId="77777777" w:rsidR="003D438E" w:rsidRPr="003917FF" w:rsidRDefault="003D438E" w:rsidP="00854DD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3063" w:type="pct"/>
          </w:tcPr>
          <w:p w14:paraId="73BA64BB" w14:textId="77777777" w:rsidR="003D438E" w:rsidRDefault="003D438E" w:rsidP="00854DD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F244B">
              <w:rPr>
                <w:sz w:val="28"/>
                <w:szCs w:val="28"/>
              </w:rPr>
              <w:t>депутат Совета депутатов городского посел</w:t>
            </w:r>
            <w:r w:rsidRPr="009F244B">
              <w:rPr>
                <w:sz w:val="28"/>
                <w:szCs w:val="28"/>
              </w:rPr>
              <w:t>е</w:t>
            </w:r>
            <w:r w:rsidRPr="009F244B">
              <w:rPr>
                <w:sz w:val="28"/>
                <w:szCs w:val="28"/>
              </w:rPr>
              <w:t>ния Излучинск</w:t>
            </w:r>
          </w:p>
          <w:p w14:paraId="50B73CFD" w14:textId="77777777" w:rsidR="00207250" w:rsidRDefault="00207250" w:rsidP="00854DD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3D438E" w:rsidRPr="009F244B" w14:paraId="1335D698" w14:textId="77777777" w:rsidTr="003D438E">
        <w:tc>
          <w:tcPr>
            <w:tcW w:w="223" w:type="pct"/>
          </w:tcPr>
          <w:p w14:paraId="717A01A0" w14:textId="77777777" w:rsidR="003D438E" w:rsidRPr="009F244B" w:rsidRDefault="003D438E" w:rsidP="00854D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27" w:type="pct"/>
          </w:tcPr>
          <w:p w14:paraId="709D4B30" w14:textId="77777777" w:rsidR="003D438E" w:rsidRPr="009F244B" w:rsidRDefault="00887D32" w:rsidP="00854DD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Шагвалеева Е.В.</w:t>
            </w:r>
          </w:p>
        </w:tc>
        <w:tc>
          <w:tcPr>
            <w:tcW w:w="188" w:type="pct"/>
          </w:tcPr>
          <w:p w14:paraId="5D5A5836" w14:textId="77777777" w:rsidR="003D438E" w:rsidRPr="009F244B" w:rsidRDefault="003D438E" w:rsidP="00854DD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3063" w:type="pct"/>
          </w:tcPr>
          <w:p w14:paraId="6DF6FF7C" w14:textId="77777777" w:rsidR="003D438E" w:rsidRDefault="003D438E" w:rsidP="00854DD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F244B">
              <w:rPr>
                <w:sz w:val="28"/>
                <w:szCs w:val="28"/>
              </w:rPr>
              <w:t>депутат Совета депутатов городского посел</w:t>
            </w:r>
            <w:r w:rsidRPr="009F244B">
              <w:rPr>
                <w:sz w:val="28"/>
                <w:szCs w:val="28"/>
              </w:rPr>
              <w:t>е</w:t>
            </w:r>
            <w:r w:rsidRPr="009F244B">
              <w:rPr>
                <w:sz w:val="28"/>
                <w:szCs w:val="28"/>
              </w:rPr>
              <w:t>ния Излучинск</w:t>
            </w:r>
          </w:p>
          <w:p w14:paraId="37B41928" w14:textId="77777777" w:rsidR="00207250" w:rsidRDefault="00207250" w:rsidP="00854DD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3D438E" w:rsidRPr="009F244B" w14:paraId="3AAB3792" w14:textId="77777777" w:rsidTr="003D438E">
        <w:tc>
          <w:tcPr>
            <w:tcW w:w="223" w:type="pct"/>
          </w:tcPr>
          <w:p w14:paraId="13764E80" w14:textId="77777777" w:rsidR="003D438E" w:rsidRPr="009F244B" w:rsidRDefault="003D438E" w:rsidP="00854D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F244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527" w:type="pct"/>
          </w:tcPr>
          <w:p w14:paraId="3CAE50B4" w14:textId="77777777" w:rsidR="003D438E" w:rsidRPr="009F244B" w:rsidRDefault="00887D32" w:rsidP="00854DDE">
            <w:pPr>
              <w:autoSpaceDE w:val="0"/>
              <w:autoSpaceDN w:val="0"/>
              <w:adjustRightInd w:val="0"/>
              <w:ind w:right="-5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Папп Е.С.</w:t>
            </w:r>
          </w:p>
        </w:tc>
        <w:tc>
          <w:tcPr>
            <w:tcW w:w="188" w:type="pct"/>
          </w:tcPr>
          <w:p w14:paraId="065AD8D2" w14:textId="77777777" w:rsidR="003D438E" w:rsidRPr="009F244B" w:rsidRDefault="003D438E" w:rsidP="00854DD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3063" w:type="pct"/>
          </w:tcPr>
          <w:p w14:paraId="663C9214" w14:textId="77777777" w:rsidR="003D438E" w:rsidRDefault="006530B2" w:rsidP="00854DD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</w:t>
            </w:r>
            <w:r w:rsidR="00887D32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администрации городского поселения Излучинск</w:t>
            </w:r>
          </w:p>
          <w:p w14:paraId="3CBD0665" w14:textId="77777777" w:rsidR="003D33E7" w:rsidRDefault="003D33E7" w:rsidP="00854DD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3D33E7" w:rsidRPr="009F244B" w14:paraId="06FFAEA3" w14:textId="77777777" w:rsidTr="003D438E">
        <w:tc>
          <w:tcPr>
            <w:tcW w:w="223" w:type="pct"/>
          </w:tcPr>
          <w:p w14:paraId="557F9E93" w14:textId="77777777" w:rsidR="003D33E7" w:rsidRPr="009F244B" w:rsidRDefault="003D33E7" w:rsidP="00854D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</w:p>
        </w:tc>
        <w:tc>
          <w:tcPr>
            <w:tcW w:w="1527" w:type="pct"/>
          </w:tcPr>
          <w:p w14:paraId="1BF352A2" w14:textId="77777777" w:rsidR="003D33E7" w:rsidRDefault="003D33E7" w:rsidP="00854DDE">
            <w:pPr>
              <w:autoSpaceDE w:val="0"/>
              <w:autoSpaceDN w:val="0"/>
              <w:adjustRightInd w:val="0"/>
              <w:ind w:right="-5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Болдыш А.Ю.</w:t>
            </w:r>
          </w:p>
        </w:tc>
        <w:tc>
          <w:tcPr>
            <w:tcW w:w="188" w:type="pct"/>
          </w:tcPr>
          <w:p w14:paraId="60B5D389" w14:textId="77777777" w:rsidR="003D33E7" w:rsidRDefault="006F0282" w:rsidP="00854DD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3063" w:type="pct"/>
          </w:tcPr>
          <w:p w14:paraId="3A8121EF" w14:textId="77777777" w:rsidR="003D33E7" w:rsidRDefault="006F0282" w:rsidP="006F028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</w:t>
            </w:r>
            <w:r w:rsidR="003D33E7">
              <w:rPr>
                <w:sz w:val="28"/>
                <w:szCs w:val="28"/>
              </w:rPr>
              <w:t xml:space="preserve"> </w:t>
            </w:r>
            <w:r w:rsidR="003D33E7" w:rsidRPr="003D33E7">
              <w:rPr>
                <w:sz w:val="28"/>
                <w:szCs w:val="28"/>
              </w:rPr>
              <w:t xml:space="preserve">отдела правового </w:t>
            </w:r>
            <w:r>
              <w:rPr>
                <w:sz w:val="28"/>
                <w:szCs w:val="28"/>
              </w:rPr>
              <w:t xml:space="preserve">и кадрового </w:t>
            </w:r>
            <w:r w:rsidR="003D33E7" w:rsidRPr="003D33E7">
              <w:rPr>
                <w:sz w:val="28"/>
                <w:szCs w:val="28"/>
              </w:rPr>
              <w:t>обеспечения администрации городского поселения Излучинск</w:t>
            </w:r>
          </w:p>
        </w:tc>
      </w:tr>
      <w:tr w:rsidR="006F0282" w:rsidRPr="009F244B" w14:paraId="39276AE6" w14:textId="77777777" w:rsidTr="003D438E">
        <w:tc>
          <w:tcPr>
            <w:tcW w:w="223" w:type="pct"/>
          </w:tcPr>
          <w:p w14:paraId="19DB4A68" w14:textId="77777777" w:rsidR="006F0282" w:rsidRDefault="006F0282" w:rsidP="00854D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14:paraId="0CC22B2F" w14:textId="77777777" w:rsidR="006F0282" w:rsidRDefault="006F0282" w:rsidP="00854D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1527" w:type="pct"/>
          </w:tcPr>
          <w:p w14:paraId="0FFF74C8" w14:textId="77777777" w:rsidR="006F0282" w:rsidRDefault="006F0282" w:rsidP="00854DDE">
            <w:pPr>
              <w:autoSpaceDE w:val="0"/>
              <w:autoSpaceDN w:val="0"/>
              <w:adjustRightInd w:val="0"/>
              <w:ind w:right="-52"/>
              <w:jc w:val="both"/>
              <w:rPr>
                <w:sz w:val="28"/>
                <w:szCs w:val="28"/>
              </w:rPr>
            </w:pPr>
          </w:p>
          <w:p w14:paraId="562FD3CD" w14:textId="77777777" w:rsidR="006F0282" w:rsidRDefault="006F0282" w:rsidP="00854DDE">
            <w:pPr>
              <w:autoSpaceDE w:val="0"/>
              <w:autoSpaceDN w:val="0"/>
              <w:adjustRightInd w:val="0"/>
              <w:ind w:right="-5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Нестерова Е.А.</w:t>
            </w:r>
          </w:p>
        </w:tc>
        <w:tc>
          <w:tcPr>
            <w:tcW w:w="188" w:type="pct"/>
          </w:tcPr>
          <w:p w14:paraId="03DD53B1" w14:textId="77777777" w:rsidR="006F0282" w:rsidRDefault="006F0282" w:rsidP="00854DD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14:paraId="5CE05636" w14:textId="77777777" w:rsidR="006F0282" w:rsidRDefault="006F0282" w:rsidP="00854DD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3063" w:type="pct"/>
          </w:tcPr>
          <w:p w14:paraId="25583634" w14:textId="77777777" w:rsidR="006F0282" w:rsidRDefault="006F0282" w:rsidP="006F028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14:paraId="44242189" w14:textId="77777777" w:rsidR="006F0282" w:rsidRDefault="006F0282" w:rsidP="006F028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управления по экономике и финансам администрации городского поселения Излучинск</w:t>
            </w:r>
          </w:p>
        </w:tc>
      </w:tr>
    </w:tbl>
    <w:p w14:paraId="383CC323" w14:textId="77777777" w:rsidR="00582C1B" w:rsidRDefault="00582C1B" w:rsidP="0032189D"/>
    <w:p w14:paraId="0E16D76E" w14:textId="77777777" w:rsidR="000B1AE4" w:rsidRDefault="000B1AE4" w:rsidP="0032189D"/>
    <w:p w14:paraId="1D5355E7" w14:textId="77777777" w:rsidR="000B1AE4" w:rsidRDefault="000B1AE4" w:rsidP="0032189D"/>
    <w:p w14:paraId="21134893" w14:textId="77777777" w:rsidR="000B1AE4" w:rsidRDefault="000B1AE4" w:rsidP="0032189D"/>
    <w:p w14:paraId="7BD3F814" w14:textId="77777777" w:rsidR="000B1AE4" w:rsidRDefault="000B1AE4" w:rsidP="0032189D"/>
    <w:p w14:paraId="0DE11ED0" w14:textId="77777777" w:rsidR="000B1AE4" w:rsidRDefault="000B1AE4" w:rsidP="0032189D"/>
    <w:p w14:paraId="1067DBAB" w14:textId="77777777" w:rsidR="000B1AE4" w:rsidRDefault="000B1AE4" w:rsidP="0032189D"/>
    <w:p w14:paraId="7B62FB3F" w14:textId="77777777" w:rsidR="000B1AE4" w:rsidRDefault="000B1AE4" w:rsidP="0032189D"/>
    <w:p w14:paraId="1F4D8EB5" w14:textId="77777777" w:rsidR="006F0282" w:rsidRDefault="006F0282" w:rsidP="0032189D"/>
    <w:p w14:paraId="7D68821A" w14:textId="77777777" w:rsidR="006F0282" w:rsidRDefault="006F0282" w:rsidP="0032189D"/>
    <w:p w14:paraId="2D54232C" w14:textId="77777777" w:rsidR="006F0282" w:rsidRDefault="006F0282" w:rsidP="0032189D"/>
    <w:p w14:paraId="0FD60F0D" w14:textId="77777777" w:rsidR="006F0282" w:rsidRDefault="006F0282" w:rsidP="0032189D"/>
    <w:p w14:paraId="220C24D0" w14:textId="77777777" w:rsidR="000B1AE4" w:rsidRDefault="000B1AE4" w:rsidP="0032189D"/>
    <w:p w14:paraId="46ED1727" w14:textId="77777777" w:rsidR="000B1AE4" w:rsidRDefault="000B1AE4" w:rsidP="0032189D"/>
    <w:p w14:paraId="109E19F9" w14:textId="77777777" w:rsidR="000B1AE4" w:rsidRDefault="000B1AE4" w:rsidP="0032189D"/>
    <w:p w14:paraId="1C572107" w14:textId="77777777" w:rsidR="00B05676" w:rsidRDefault="00B05676" w:rsidP="0032189D"/>
    <w:p w14:paraId="559ACC87" w14:textId="77777777" w:rsidR="00B05676" w:rsidRDefault="00B05676" w:rsidP="0032189D"/>
    <w:p w14:paraId="2EA53FB8" w14:textId="77777777" w:rsidR="0032189D" w:rsidRDefault="0032189D" w:rsidP="0032189D">
      <w:pPr>
        <w:pStyle w:val="2"/>
        <w:spacing w:before="0" w:after="0"/>
        <w:ind w:left="4956" w:firstLine="709"/>
        <w:jc w:val="both"/>
        <w:rPr>
          <w:rFonts w:ascii="Times New Roman" w:hAnsi="Times New Roman" w:cs="Times New Roman"/>
          <w:b w:val="0"/>
          <w:bCs w:val="0"/>
          <w:i w:val="0"/>
        </w:rPr>
      </w:pPr>
      <w:r>
        <w:rPr>
          <w:rFonts w:ascii="Times New Roman" w:hAnsi="Times New Roman" w:cs="Times New Roman"/>
          <w:b w:val="0"/>
          <w:bCs w:val="0"/>
          <w:i w:val="0"/>
        </w:rPr>
        <w:t xml:space="preserve">Приложение 3 к решению </w:t>
      </w:r>
    </w:p>
    <w:p w14:paraId="148A462B" w14:textId="77777777" w:rsidR="0032189D" w:rsidRDefault="0032189D" w:rsidP="0032189D">
      <w:pPr>
        <w:pStyle w:val="2"/>
        <w:spacing w:before="0" w:after="0"/>
        <w:ind w:left="4956" w:firstLine="709"/>
        <w:jc w:val="both"/>
        <w:rPr>
          <w:rFonts w:ascii="Times New Roman" w:hAnsi="Times New Roman" w:cs="Times New Roman"/>
          <w:b w:val="0"/>
          <w:bCs w:val="0"/>
          <w:i w:val="0"/>
        </w:rPr>
      </w:pPr>
      <w:r>
        <w:rPr>
          <w:rFonts w:ascii="Times New Roman" w:hAnsi="Times New Roman" w:cs="Times New Roman"/>
          <w:b w:val="0"/>
          <w:bCs w:val="0"/>
          <w:i w:val="0"/>
        </w:rPr>
        <w:t>Совета депутатов городского</w:t>
      </w:r>
    </w:p>
    <w:p w14:paraId="17B2AEAC" w14:textId="77777777" w:rsidR="0032189D" w:rsidRDefault="0032189D" w:rsidP="0032189D">
      <w:pPr>
        <w:ind w:left="495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поселения Излучинск         </w:t>
      </w:r>
    </w:p>
    <w:p w14:paraId="3CE3C82A" w14:textId="77777777" w:rsidR="0032189D" w:rsidRDefault="00D228BF" w:rsidP="0032189D">
      <w:pPr>
        <w:ind w:left="4956" w:firstLine="708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457929">
        <w:rPr>
          <w:sz w:val="28"/>
          <w:szCs w:val="28"/>
        </w:rPr>
        <w:t>14.04.2026</w:t>
      </w:r>
      <w:r w:rsidR="0032189D">
        <w:rPr>
          <w:sz w:val="28"/>
          <w:szCs w:val="28"/>
        </w:rPr>
        <w:t xml:space="preserve"> №</w:t>
      </w:r>
      <w:r w:rsidR="006530B2">
        <w:rPr>
          <w:sz w:val="28"/>
          <w:szCs w:val="28"/>
        </w:rPr>
        <w:t xml:space="preserve"> </w:t>
      </w:r>
      <w:r w:rsidR="00457929">
        <w:rPr>
          <w:sz w:val="28"/>
          <w:szCs w:val="28"/>
        </w:rPr>
        <w:t>150</w:t>
      </w:r>
    </w:p>
    <w:p w14:paraId="0982B845" w14:textId="77777777" w:rsidR="0032189D" w:rsidRDefault="0032189D" w:rsidP="0032189D">
      <w:pPr>
        <w:ind w:left="216"/>
        <w:rPr>
          <w:sz w:val="28"/>
          <w:szCs w:val="28"/>
        </w:rPr>
      </w:pPr>
    </w:p>
    <w:p w14:paraId="76E3EDB4" w14:textId="77777777" w:rsidR="0032189D" w:rsidRDefault="0032189D" w:rsidP="0032189D">
      <w:pPr>
        <w:ind w:left="216"/>
        <w:rPr>
          <w:sz w:val="28"/>
          <w:szCs w:val="28"/>
        </w:rPr>
      </w:pPr>
    </w:p>
    <w:p w14:paraId="21230CE7" w14:textId="77777777" w:rsidR="0032189D" w:rsidRPr="00B460D5" w:rsidRDefault="0032189D" w:rsidP="0032189D">
      <w:pPr>
        <w:pStyle w:val="ConsTitle"/>
        <w:widowControl/>
        <w:ind w:left="120"/>
        <w:jc w:val="center"/>
        <w:rPr>
          <w:rFonts w:ascii="Times New Roman" w:hAnsi="Times New Roman" w:cs="Times New Roman"/>
          <w:sz w:val="28"/>
          <w:szCs w:val="28"/>
        </w:rPr>
      </w:pPr>
      <w:r w:rsidRPr="00B460D5">
        <w:rPr>
          <w:rFonts w:ascii="Times New Roman" w:hAnsi="Times New Roman" w:cs="Times New Roman"/>
          <w:sz w:val="28"/>
          <w:szCs w:val="28"/>
        </w:rPr>
        <w:t>ПОРЯДОК</w:t>
      </w:r>
    </w:p>
    <w:p w14:paraId="58B2ACCB" w14:textId="77777777" w:rsidR="0032189D" w:rsidRPr="003917FF" w:rsidRDefault="0032189D" w:rsidP="0032189D">
      <w:pPr>
        <w:pStyle w:val="ConsTitle"/>
        <w:widowControl/>
        <w:ind w:left="120"/>
        <w:jc w:val="center"/>
        <w:rPr>
          <w:rFonts w:ascii="Times New Roman" w:hAnsi="Times New Roman" w:cs="Times New Roman"/>
          <w:sz w:val="28"/>
          <w:szCs w:val="28"/>
        </w:rPr>
      </w:pPr>
      <w:r w:rsidRPr="00B460D5">
        <w:rPr>
          <w:rFonts w:ascii="Times New Roman" w:hAnsi="Times New Roman" w:cs="Times New Roman"/>
          <w:sz w:val="28"/>
          <w:szCs w:val="28"/>
        </w:rPr>
        <w:t xml:space="preserve">УЧЕТА </w:t>
      </w:r>
      <w:r w:rsidRPr="003917FF">
        <w:rPr>
          <w:rFonts w:ascii="Times New Roman" w:hAnsi="Times New Roman" w:cs="Times New Roman"/>
          <w:sz w:val="28"/>
          <w:szCs w:val="28"/>
        </w:rPr>
        <w:t>ПРЕДЛОЖЕНИЙ ПО ПРОЕКТУ РЕШЕНИЯ СОВЕТА ДЕП</w:t>
      </w:r>
      <w:r w:rsidRPr="003917FF">
        <w:rPr>
          <w:rFonts w:ascii="Times New Roman" w:hAnsi="Times New Roman" w:cs="Times New Roman"/>
          <w:sz w:val="28"/>
          <w:szCs w:val="28"/>
        </w:rPr>
        <w:t>У</w:t>
      </w:r>
      <w:r w:rsidRPr="003917FF">
        <w:rPr>
          <w:rFonts w:ascii="Times New Roman" w:hAnsi="Times New Roman" w:cs="Times New Roman"/>
          <w:sz w:val="28"/>
          <w:szCs w:val="28"/>
        </w:rPr>
        <w:t xml:space="preserve">ТАТОВ ГОРОДСКОГО ПОСЕЛЕНИЯ ИЗЛУЧИНСК </w:t>
      </w:r>
    </w:p>
    <w:p w14:paraId="599BCE66" w14:textId="77777777" w:rsidR="002E006A" w:rsidRDefault="0032189D" w:rsidP="002E006A">
      <w:pPr>
        <w:pStyle w:val="ConsTitle"/>
        <w:widowControl/>
        <w:ind w:left="120"/>
        <w:jc w:val="center"/>
        <w:rPr>
          <w:rFonts w:ascii="Times New Roman" w:hAnsi="Times New Roman" w:cs="Times New Roman"/>
          <w:sz w:val="28"/>
          <w:szCs w:val="28"/>
        </w:rPr>
      </w:pPr>
      <w:r w:rsidRPr="003917FF">
        <w:rPr>
          <w:rFonts w:ascii="Times New Roman" w:hAnsi="Times New Roman" w:cs="Times New Roman"/>
          <w:sz w:val="28"/>
          <w:szCs w:val="28"/>
        </w:rPr>
        <w:t xml:space="preserve">«О ВНЕСЕНИИ </w:t>
      </w:r>
      <w:r w:rsidR="00122C99">
        <w:rPr>
          <w:rFonts w:ascii="Times New Roman" w:hAnsi="Times New Roman" w:cs="Times New Roman"/>
          <w:sz w:val="28"/>
          <w:szCs w:val="28"/>
        </w:rPr>
        <w:t xml:space="preserve">ИЗМЕНЕНИЙ </w:t>
      </w:r>
      <w:r w:rsidRPr="003917FF">
        <w:rPr>
          <w:rFonts w:ascii="Times New Roman" w:hAnsi="Times New Roman" w:cs="Times New Roman"/>
          <w:sz w:val="28"/>
          <w:szCs w:val="28"/>
        </w:rPr>
        <w:t>В УСТАВ Г</w:t>
      </w:r>
      <w:r w:rsidR="002E006A">
        <w:rPr>
          <w:rFonts w:ascii="Times New Roman" w:hAnsi="Times New Roman" w:cs="Times New Roman"/>
          <w:sz w:val="28"/>
          <w:szCs w:val="28"/>
        </w:rPr>
        <w:t>ОРОДСКОГО ПОСЕЛ</w:t>
      </w:r>
      <w:r w:rsidR="002E006A">
        <w:rPr>
          <w:rFonts w:ascii="Times New Roman" w:hAnsi="Times New Roman" w:cs="Times New Roman"/>
          <w:sz w:val="28"/>
          <w:szCs w:val="28"/>
        </w:rPr>
        <w:t>Е</w:t>
      </w:r>
      <w:r w:rsidR="002E006A">
        <w:rPr>
          <w:rFonts w:ascii="Times New Roman" w:hAnsi="Times New Roman" w:cs="Times New Roman"/>
          <w:sz w:val="28"/>
          <w:szCs w:val="28"/>
        </w:rPr>
        <w:t xml:space="preserve">НИЯ ИЗЛУЧИНСК» </w:t>
      </w:r>
      <w:r w:rsidRPr="003917FF">
        <w:rPr>
          <w:rFonts w:ascii="Times New Roman" w:hAnsi="Times New Roman" w:cs="Times New Roman"/>
          <w:sz w:val="28"/>
          <w:szCs w:val="28"/>
        </w:rPr>
        <w:t xml:space="preserve">И УЧАСТИЯ ГРАЖДАН </w:t>
      </w:r>
    </w:p>
    <w:p w14:paraId="4949F30D" w14:textId="77777777" w:rsidR="0032189D" w:rsidRPr="003917FF" w:rsidRDefault="0032189D" w:rsidP="002E006A">
      <w:pPr>
        <w:pStyle w:val="ConsTitle"/>
        <w:widowControl/>
        <w:ind w:left="120"/>
        <w:jc w:val="center"/>
        <w:rPr>
          <w:rFonts w:ascii="Times New Roman" w:hAnsi="Times New Roman" w:cs="Times New Roman"/>
          <w:sz w:val="28"/>
          <w:szCs w:val="28"/>
        </w:rPr>
      </w:pPr>
      <w:r w:rsidRPr="003917FF">
        <w:rPr>
          <w:rFonts w:ascii="Times New Roman" w:hAnsi="Times New Roman" w:cs="Times New Roman"/>
          <w:sz w:val="28"/>
          <w:szCs w:val="28"/>
        </w:rPr>
        <w:t>В ЕГО ОБСУЖДЕНИИ</w:t>
      </w:r>
    </w:p>
    <w:p w14:paraId="34FE04F4" w14:textId="77777777" w:rsidR="0032189D" w:rsidRPr="003917FF" w:rsidRDefault="0032189D" w:rsidP="0032189D">
      <w:pPr>
        <w:pStyle w:val="ConsTitle"/>
        <w:widowControl/>
        <w:ind w:left="12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1010C635" w14:textId="77777777" w:rsidR="0032189D" w:rsidRPr="00126160" w:rsidRDefault="0032189D" w:rsidP="0032189D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6E909041" w14:textId="77777777" w:rsidR="003D33E7" w:rsidRDefault="003D33E7" w:rsidP="003D33E7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Предложения по проекту Решения Совета депутатов городского поселения Излучинск «Об утверждении устава городского поселения             Излучинск» (далее – проект Решения) принимаются со дня официального опубликования (обнародования) проекта Решения в течение 10 дней. </w:t>
      </w:r>
    </w:p>
    <w:p w14:paraId="3AFB05E0" w14:textId="77777777" w:rsidR="003D33E7" w:rsidRDefault="003D33E7" w:rsidP="003D33E7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Все предложения по проекту Решения оформляются в письменном               виде и подаются в администрацию городского поселения по адресу:                    пгт. Излучинск, ул. Энергетиков, д. 6, кабинет № 303, тел.: 28-13-71,                   28-13-77, с обязательным указанием фамилии, имени, отчества обращающегося, его адреса, даты и личной подписи гражданина. В том случае, если инициатором предложения выступает коллектив граждан по месту работы или по месту жительства, то предложения оформляются в виде протокола соответствующего собрания с указанием времени, даты, места проведения собрания, подписанного председательствующим и секретарем собрания.</w:t>
      </w:r>
    </w:p>
    <w:p w14:paraId="4B1D2A61" w14:textId="77777777" w:rsidR="003D33E7" w:rsidRDefault="003D33E7" w:rsidP="003D33E7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Поступающие предложения подлежат обязательной регистрации          в журнале учета предложений по проектам муниципальных правовых актов    и направляются в структурное подразделение администрации городского                    поселения Излучинск, ответственное за подготовку и проведение слушаний по проекту Решения.</w:t>
      </w:r>
    </w:p>
    <w:p w14:paraId="38EFBA6F" w14:textId="77777777" w:rsidR="003D33E7" w:rsidRDefault="003D33E7" w:rsidP="003D33E7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Все предложения, поступившие по проекту Решения, подлежат рассмотрению и обсуждению на слушаниях.</w:t>
      </w:r>
    </w:p>
    <w:p w14:paraId="5FCFFD14" w14:textId="77777777" w:rsidR="003D33E7" w:rsidRDefault="003D33E7" w:rsidP="003D33E7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 окончании обсуждения, отдел правового</w:t>
      </w:r>
      <w:r w:rsidR="00687989">
        <w:rPr>
          <w:rFonts w:ascii="Times New Roman" w:hAnsi="Times New Roman" w:cs="Times New Roman"/>
          <w:sz w:val="28"/>
          <w:szCs w:val="28"/>
        </w:rPr>
        <w:t xml:space="preserve"> и кадрового</w:t>
      </w:r>
      <w:r>
        <w:rPr>
          <w:rFonts w:ascii="Times New Roman" w:hAnsi="Times New Roman" w:cs="Times New Roman"/>
          <w:sz w:val="28"/>
          <w:szCs w:val="28"/>
        </w:rPr>
        <w:t xml:space="preserve"> обеспечения администрации поселения рассматривает все поступившие предложения, обобщает позиции и мнения, высказанные в период обсуждения проекта Решения, и дает заключение.</w:t>
      </w:r>
    </w:p>
    <w:p w14:paraId="492CD06A" w14:textId="77777777" w:rsidR="003D33E7" w:rsidRDefault="003D33E7" w:rsidP="003D33E7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Результат рассмотрения и обсуждения письменных и устных предложений по проекту Решения подлежит включению в заключение                         о результатах публичных слушаний.</w:t>
      </w:r>
    </w:p>
    <w:p w14:paraId="57445EC7" w14:textId="77777777" w:rsidR="0032189D" w:rsidRPr="00FE74DD" w:rsidRDefault="0032189D" w:rsidP="003D33E7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32189D" w:rsidRPr="00FE74DD" w:rsidSect="0062262D">
      <w:headerReference w:type="even" r:id="rId9"/>
      <w:headerReference w:type="default" r:id="rId10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A839C" w14:textId="77777777" w:rsidR="000867CA" w:rsidRDefault="000867CA">
      <w:r>
        <w:separator/>
      </w:r>
    </w:p>
  </w:endnote>
  <w:endnote w:type="continuationSeparator" w:id="0">
    <w:p w14:paraId="5BC1C5D2" w14:textId="77777777" w:rsidR="000867CA" w:rsidRDefault="00086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F3174" w14:textId="77777777" w:rsidR="000867CA" w:rsidRDefault="000867CA">
      <w:r>
        <w:separator/>
      </w:r>
    </w:p>
  </w:footnote>
  <w:footnote w:type="continuationSeparator" w:id="0">
    <w:p w14:paraId="79D7A6D1" w14:textId="77777777" w:rsidR="000867CA" w:rsidRDefault="000867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CDDCD" w14:textId="77777777" w:rsidR="00376C32" w:rsidRDefault="00376C32" w:rsidP="0008096F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7255CBA6" w14:textId="77777777" w:rsidR="00376C32" w:rsidRDefault="00376C32" w:rsidP="0032189D">
    <w:pPr>
      <w:pStyle w:val="a9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B5B9D" w14:textId="77777777" w:rsidR="00376C32" w:rsidRDefault="00376C32">
    <w:pPr>
      <w:pStyle w:val="a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57929">
      <w:rPr>
        <w:noProof/>
      </w:rPr>
      <w:t>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A05BF"/>
    <w:multiLevelType w:val="hybridMultilevel"/>
    <w:tmpl w:val="1A0CC458"/>
    <w:lvl w:ilvl="0" w:tplc="1B4CB1DE">
      <w:start w:val="1"/>
      <w:numFmt w:val="decimal"/>
      <w:lvlText w:val="%1."/>
      <w:lvlJc w:val="left"/>
      <w:pPr>
        <w:ind w:left="172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769F06F8"/>
    <w:multiLevelType w:val="hybridMultilevel"/>
    <w:tmpl w:val="74EE339C"/>
    <w:lvl w:ilvl="0" w:tplc="B268DE4A">
      <w:start w:val="1"/>
      <w:numFmt w:val="decimal"/>
      <w:lvlText w:val="%1."/>
      <w:lvlJc w:val="left"/>
      <w:pPr>
        <w:ind w:left="2111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101"/>
    <w:rsid w:val="000000AB"/>
    <w:rsid w:val="00003099"/>
    <w:rsid w:val="0000674F"/>
    <w:rsid w:val="00006DB7"/>
    <w:rsid w:val="00017573"/>
    <w:rsid w:val="00017B53"/>
    <w:rsid w:val="00035EF0"/>
    <w:rsid w:val="00047274"/>
    <w:rsid w:val="000559E3"/>
    <w:rsid w:val="000578BC"/>
    <w:rsid w:val="0007104B"/>
    <w:rsid w:val="000736B3"/>
    <w:rsid w:val="0008096F"/>
    <w:rsid w:val="000867CA"/>
    <w:rsid w:val="00087547"/>
    <w:rsid w:val="000A7ABE"/>
    <w:rsid w:val="000B0589"/>
    <w:rsid w:val="000B1AE4"/>
    <w:rsid w:val="000B3F1E"/>
    <w:rsid w:val="000C111D"/>
    <w:rsid w:val="000D04A9"/>
    <w:rsid w:val="000D2169"/>
    <w:rsid w:val="000F3679"/>
    <w:rsid w:val="000F3802"/>
    <w:rsid w:val="000F3B9B"/>
    <w:rsid w:val="000F5259"/>
    <w:rsid w:val="00102534"/>
    <w:rsid w:val="00103160"/>
    <w:rsid w:val="00107F80"/>
    <w:rsid w:val="00111740"/>
    <w:rsid w:val="0011358B"/>
    <w:rsid w:val="00122C99"/>
    <w:rsid w:val="00124357"/>
    <w:rsid w:val="00126160"/>
    <w:rsid w:val="00135768"/>
    <w:rsid w:val="00136FAB"/>
    <w:rsid w:val="001400B9"/>
    <w:rsid w:val="00142FBE"/>
    <w:rsid w:val="0014569A"/>
    <w:rsid w:val="00151025"/>
    <w:rsid w:val="00151825"/>
    <w:rsid w:val="00153275"/>
    <w:rsid w:val="00154AB9"/>
    <w:rsid w:val="00155C7F"/>
    <w:rsid w:val="0016006A"/>
    <w:rsid w:val="001650F2"/>
    <w:rsid w:val="001B4CF9"/>
    <w:rsid w:val="001B5F00"/>
    <w:rsid w:val="001C6FDC"/>
    <w:rsid w:val="001D0DE4"/>
    <w:rsid w:val="001D3AFF"/>
    <w:rsid w:val="001D4285"/>
    <w:rsid w:val="001E0ABD"/>
    <w:rsid w:val="001E0E90"/>
    <w:rsid w:val="001E78B3"/>
    <w:rsid w:val="001F3146"/>
    <w:rsid w:val="001F6A59"/>
    <w:rsid w:val="001F7A04"/>
    <w:rsid w:val="002034C2"/>
    <w:rsid w:val="00206D48"/>
    <w:rsid w:val="00207250"/>
    <w:rsid w:val="002107FB"/>
    <w:rsid w:val="00211765"/>
    <w:rsid w:val="00230B70"/>
    <w:rsid w:val="002334FF"/>
    <w:rsid w:val="0023357B"/>
    <w:rsid w:val="00235AB6"/>
    <w:rsid w:val="0024249D"/>
    <w:rsid w:val="00244C18"/>
    <w:rsid w:val="00250CAA"/>
    <w:rsid w:val="002540F2"/>
    <w:rsid w:val="00257874"/>
    <w:rsid w:val="00263F8E"/>
    <w:rsid w:val="0027156D"/>
    <w:rsid w:val="00274D14"/>
    <w:rsid w:val="002775C6"/>
    <w:rsid w:val="0028500A"/>
    <w:rsid w:val="002964C0"/>
    <w:rsid w:val="002A2821"/>
    <w:rsid w:val="002A4B1B"/>
    <w:rsid w:val="002A56A1"/>
    <w:rsid w:val="002B2949"/>
    <w:rsid w:val="002D4232"/>
    <w:rsid w:val="002D69E7"/>
    <w:rsid w:val="002E006A"/>
    <w:rsid w:val="002E0217"/>
    <w:rsid w:val="002E6335"/>
    <w:rsid w:val="002F0566"/>
    <w:rsid w:val="002F092C"/>
    <w:rsid w:val="00302162"/>
    <w:rsid w:val="00302167"/>
    <w:rsid w:val="00303896"/>
    <w:rsid w:val="00305443"/>
    <w:rsid w:val="00320F63"/>
    <w:rsid w:val="0032189D"/>
    <w:rsid w:val="0034044B"/>
    <w:rsid w:val="00343DB9"/>
    <w:rsid w:val="00353B7D"/>
    <w:rsid w:val="00354CD1"/>
    <w:rsid w:val="003566A5"/>
    <w:rsid w:val="003604CB"/>
    <w:rsid w:val="003632A4"/>
    <w:rsid w:val="003633A7"/>
    <w:rsid w:val="003667FA"/>
    <w:rsid w:val="00376C32"/>
    <w:rsid w:val="00381531"/>
    <w:rsid w:val="00381F9E"/>
    <w:rsid w:val="00391107"/>
    <w:rsid w:val="003917FF"/>
    <w:rsid w:val="00392C02"/>
    <w:rsid w:val="003A4CB8"/>
    <w:rsid w:val="003A5BDA"/>
    <w:rsid w:val="003B6887"/>
    <w:rsid w:val="003B69EC"/>
    <w:rsid w:val="003C5022"/>
    <w:rsid w:val="003D33E7"/>
    <w:rsid w:val="003D438E"/>
    <w:rsid w:val="003D44D1"/>
    <w:rsid w:val="003E3BFA"/>
    <w:rsid w:val="003E3E6E"/>
    <w:rsid w:val="003F659A"/>
    <w:rsid w:val="00411976"/>
    <w:rsid w:val="00415FA6"/>
    <w:rsid w:val="00421AB9"/>
    <w:rsid w:val="00424A5E"/>
    <w:rsid w:val="0043293D"/>
    <w:rsid w:val="0043515E"/>
    <w:rsid w:val="00450C10"/>
    <w:rsid w:val="0045554C"/>
    <w:rsid w:val="00457929"/>
    <w:rsid w:val="00475225"/>
    <w:rsid w:val="0048052E"/>
    <w:rsid w:val="00491FEA"/>
    <w:rsid w:val="00493A6D"/>
    <w:rsid w:val="00496185"/>
    <w:rsid w:val="004A13D7"/>
    <w:rsid w:val="004A3DF3"/>
    <w:rsid w:val="004A5A67"/>
    <w:rsid w:val="004A7228"/>
    <w:rsid w:val="004B419C"/>
    <w:rsid w:val="004B54CF"/>
    <w:rsid w:val="004D0DAD"/>
    <w:rsid w:val="004D2CF1"/>
    <w:rsid w:val="004E081C"/>
    <w:rsid w:val="004E3A63"/>
    <w:rsid w:val="004E4A4B"/>
    <w:rsid w:val="004F1A38"/>
    <w:rsid w:val="004F4704"/>
    <w:rsid w:val="005050EB"/>
    <w:rsid w:val="00505791"/>
    <w:rsid w:val="005074B2"/>
    <w:rsid w:val="005100EC"/>
    <w:rsid w:val="00511416"/>
    <w:rsid w:val="00530DB0"/>
    <w:rsid w:val="00534279"/>
    <w:rsid w:val="00534EDE"/>
    <w:rsid w:val="0053517F"/>
    <w:rsid w:val="00543D33"/>
    <w:rsid w:val="0055474B"/>
    <w:rsid w:val="00560BCC"/>
    <w:rsid w:val="00565AF8"/>
    <w:rsid w:val="005673E6"/>
    <w:rsid w:val="0057283B"/>
    <w:rsid w:val="005742E1"/>
    <w:rsid w:val="00576388"/>
    <w:rsid w:val="00582C1B"/>
    <w:rsid w:val="00582DD9"/>
    <w:rsid w:val="00593B1D"/>
    <w:rsid w:val="005A3A04"/>
    <w:rsid w:val="005A5C02"/>
    <w:rsid w:val="005B1C95"/>
    <w:rsid w:val="005B3050"/>
    <w:rsid w:val="005B6247"/>
    <w:rsid w:val="005C30FC"/>
    <w:rsid w:val="005D22AC"/>
    <w:rsid w:val="005D5060"/>
    <w:rsid w:val="005E051A"/>
    <w:rsid w:val="005E26BE"/>
    <w:rsid w:val="005E4F54"/>
    <w:rsid w:val="005E5EF3"/>
    <w:rsid w:val="005F3D42"/>
    <w:rsid w:val="005F7F2A"/>
    <w:rsid w:val="006003C1"/>
    <w:rsid w:val="006017EE"/>
    <w:rsid w:val="00604356"/>
    <w:rsid w:val="006118EA"/>
    <w:rsid w:val="006121E1"/>
    <w:rsid w:val="00613700"/>
    <w:rsid w:val="0062242D"/>
    <w:rsid w:val="0062262D"/>
    <w:rsid w:val="00624092"/>
    <w:rsid w:val="00626096"/>
    <w:rsid w:val="00651573"/>
    <w:rsid w:val="0065209A"/>
    <w:rsid w:val="00652CD0"/>
    <w:rsid w:val="006530B2"/>
    <w:rsid w:val="00655242"/>
    <w:rsid w:val="00656248"/>
    <w:rsid w:val="00660EF9"/>
    <w:rsid w:val="00662F11"/>
    <w:rsid w:val="0067036F"/>
    <w:rsid w:val="00674F49"/>
    <w:rsid w:val="0067799E"/>
    <w:rsid w:val="00681988"/>
    <w:rsid w:val="006824CD"/>
    <w:rsid w:val="00687989"/>
    <w:rsid w:val="00693DAE"/>
    <w:rsid w:val="006A3EE7"/>
    <w:rsid w:val="006C54AA"/>
    <w:rsid w:val="006C5F7B"/>
    <w:rsid w:val="006D2CE2"/>
    <w:rsid w:val="006E3584"/>
    <w:rsid w:val="006F0282"/>
    <w:rsid w:val="006F27A4"/>
    <w:rsid w:val="006F5D98"/>
    <w:rsid w:val="006F683B"/>
    <w:rsid w:val="00703483"/>
    <w:rsid w:val="007061BB"/>
    <w:rsid w:val="00714F6D"/>
    <w:rsid w:val="00715ADD"/>
    <w:rsid w:val="0072119D"/>
    <w:rsid w:val="007221CB"/>
    <w:rsid w:val="0072539B"/>
    <w:rsid w:val="00725D59"/>
    <w:rsid w:val="00727E79"/>
    <w:rsid w:val="00731824"/>
    <w:rsid w:val="00733DE1"/>
    <w:rsid w:val="0073718C"/>
    <w:rsid w:val="00742AFB"/>
    <w:rsid w:val="00743361"/>
    <w:rsid w:val="00753E3D"/>
    <w:rsid w:val="007611BF"/>
    <w:rsid w:val="00767657"/>
    <w:rsid w:val="007741FF"/>
    <w:rsid w:val="00782899"/>
    <w:rsid w:val="0078370B"/>
    <w:rsid w:val="00791AD5"/>
    <w:rsid w:val="00796CA7"/>
    <w:rsid w:val="007B21D2"/>
    <w:rsid w:val="007C6CD4"/>
    <w:rsid w:val="007C735C"/>
    <w:rsid w:val="007D1692"/>
    <w:rsid w:val="007E1E9B"/>
    <w:rsid w:val="007F7B8B"/>
    <w:rsid w:val="00800345"/>
    <w:rsid w:val="00811CDC"/>
    <w:rsid w:val="00812469"/>
    <w:rsid w:val="00823A30"/>
    <w:rsid w:val="00834F01"/>
    <w:rsid w:val="00847954"/>
    <w:rsid w:val="00847CE5"/>
    <w:rsid w:val="00854DDE"/>
    <w:rsid w:val="00863D87"/>
    <w:rsid w:val="0086433B"/>
    <w:rsid w:val="00866AEB"/>
    <w:rsid w:val="00866DED"/>
    <w:rsid w:val="00870261"/>
    <w:rsid w:val="008743EA"/>
    <w:rsid w:val="00874BB8"/>
    <w:rsid w:val="00883586"/>
    <w:rsid w:val="008864B7"/>
    <w:rsid w:val="00887D32"/>
    <w:rsid w:val="00892CC9"/>
    <w:rsid w:val="008A4759"/>
    <w:rsid w:val="008A4CBB"/>
    <w:rsid w:val="008A5BC4"/>
    <w:rsid w:val="008B4DCC"/>
    <w:rsid w:val="008B75E7"/>
    <w:rsid w:val="008C6F07"/>
    <w:rsid w:val="008D2D73"/>
    <w:rsid w:val="008E0407"/>
    <w:rsid w:val="008E5902"/>
    <w:rsid w:val="0090528C"/>
    <w:rsid w:val="0091075D"/>
    <w:rsid w:val="00914571"/>
    <w:rsid w:val="009146D0"/>
    <w:rsid w:val="00922150"/>
    <w:rsid w:val="00932CD1"/>
    <w:rsid w:val="009344B9"/>
    <w:rsid w:val="009427FA"/>
    <w:rsid w:val="00954B60"/>
    <w:rsid w:val="00957DDF"/>
    <w:rsid w:val="00967D06"/>
    <w:rsid w:val="0098743B"/>
    <w:rsid w:val="00991A01"/>
    <w:rsid w:val="009945BC"/>
    <w:rsid w:val="009A5F75"/>
    <w:rsid w:val="009A7211"/>
    <w:rsid w:val="009C2101"/>
    <w:rsid w:val="009C38CD"/>
    <w:rsid w:val="009C5DB1"/>
    <w:rsid w:val="009E42B4"/>
    <w:rsid w:val="009F025B"/>
    <w:rsid w:val="009F244B"/>
    <w:rsid w:val="009F6159"/>
    <w:rsid w:val="00A0530C"/>
    <w:rsid w:val="00A12DBE"/>
    <w:rsid w:val="00A2416B"/>
    <w:rsid w:val="00A27BFC"/>
    <w:rsid w:val="00A3313D"/>
    <w:rsid w:val="00A34EA5"/>
    <w:rsid w:val="00A37F89"/>
    <w:rsid w:val="00A42A89"/>
    <w:rsid w:val="00A445BE"/>
    <w:rsid w:val="00A503DC"/>
    <w:rsid w:val="00A52155"/>
    <w:rsid w:val="00A57144"/>
    <w:rsid w:val="00A5742A"/>
    <w:rsid w:val="00A61F10"/>
    <w:rsid w:val="00A620BC"/>
    <w:rsid w:val="00A6528B"/>
    <w:rsid w:val="00A66644"/>
    <w:rsid w:val="00A72B9C"/>
    <w:rsid w:val="00A76389"/>
    <w:rsid w:val="00A851C8"/>
    <w:rsid w:val="00A94E64"/>
    <w:rsid w:val="00AB502C"/>
    <w:rsid w:val="00AD32D2"/>
    <w:rsid w:val="00AD6FA2"/>
    <w:rsid w:val="00AD73C5"/>
    <w:rsid w:val="00AE059A"/>
    <w:rsid w:val="00AE0A06"/>
    <w:rsid w:val="00AE7415"/>
    <w:rsid w:val="00AE7B8A"/>
    <w:rsid w:val="00AF454D"/>
    <w:rsid w:val="00AF56EA"/>
    <w:rsid w:val="00B05676"/>
    <w:rsid w:val="00B10087"/>
    <w:rsid w:val="00B12830"/>
    <w:rsid w:val="00B1500D"/>
    <w:rsid w:val="00B20A1B"/>
    <w:rsid w:val="00B332C7"/>
    <w:rsid w:val="00B40A7A"/>
    <w:rsid w:val="00B4263E"/>
    <w:rsid w:val="00B460D5"/>
    <w:rsid w:val="00B5005E"/>
    <w:rsid w:val="00B50A95"/>
    <w:rsid w:val="00B618C2"/>
    <w:rsid w:val="00B75AB6"/>
    <w:rsid w:val="00B852CE"/>
    <w:rsid w:val="00BA058B"/>
    <w:rsid w:val="00BA5352"/>
    <w:rsid w:val="00BB59D7"/>
    <w:rsid w:val="00BC3D14"/>
    <w:rsid w:val="00BC500B"/>
    <w:rsid w:val="00BC73D1"/>
    <w:rsid w:val="00BD3CCD"/>
    <w:rsid w:val="00BF23AE"/>
    <w:rsid w:val="00BF23E0"/>
    <w:rsid w:val="00C020AB"/>
    <w:rsid w:val="00C063F8"/>
    <w:rsid w:val="00C06819"/>
    <w:rsid w:val="00C13F4F"/>
    <w:rsid w:val="00C154DE"/>
    <w:rsid w:val="00C21981"/>
    <w:rsid w:val="00C25E50"/>
    <w:rsid w:val="00C44D79"/>
    <w:rsid w:val="00C46FF7"/>
    <w:rsid w:val="00C509D9"/>
    <w:rsid w:val="00C50A17"/>
    <w:rsid w:val="00C54366"/>
    <w:rsid w:val="00C66B62"/>
    <w:rsid w:val="00C708FB"/>
    <w:rsid w:val="00C83BDC"/>
    <w:rsid w:val="00C9270A"/>
    <w:rsid w:val="00C933D8"/>
    <w:rsid w:val="00CA0709"/>
    <w:rsid w:val="00CB3E13"/>
    <w:rsid w:val="00CB6BA1"/>
    <w:rsid w:val="00CC6C90"/>
    <w:rsid w:val="00CD1575"/>
    <w:rsid w:val="00CD5BD7"/>
    <w:rsid w:val="00CE32A3"/>
    <w:rsid w:val="00CE616E"/>
    <w:rsid w:val="00CF1170"/>
    <w:rsid w:val="00CF31D9"/>
    <w:rsid w:val="00CF607C"/>
    <w:rsid w:val="00D0096F"/>
    <w:rsid w:val="00D04697"/>
    <w:rsid w:val="00D04922"/>
    <w:rsid w:val="00D178FB"/>
    <w:rsid w:val="00D228BF"/>
    <w:rsid w:val="00D23FAF"/>
    <w:rsid w:val="00D3212C"/>
    <w:rsid w:val="00D35893"/>
    <w:rsid w:val="00D372E6"/>
    <w:rsid w:val="00D40058"/>
    <w:rsid w:val="00D53CFB"/>
    <w:rsid w:val="00D57AD3"/>
    <w:rsid w:val="00D631C4"/>
    <w:rsid w:val="00D65BB4"/>
    <w:rsid w:val="00D7056F"/>
    <w:rsid w:val="00D72123"/>
    <w:rsid w:val="00D769F7"/>
    <w:rsid w:val="00D81137"/>
    <w:rsid w:val="00D86A0E"/>
    <w:rsid w:val="00D90966"/>
    <w:rsid w:val="00DA116E"/>
    <w:rsid w:val="00DA1A26"/>
    <w:rsid w:val="00DA7B7B"/>
    <w:rsid w:val="00DB1242"/>
    <w:rsid w:val="00DB32E7"/>
    <w:rsid w:val="00DC1922"/>
    <w:rsid w:val="00DC1A7C"/>
    <w:rsid w:val="00DC4501"/>
    <w:rsid w:val="00DC4B7F"/>
    <w:rsid w:val="00DD156A"/>
    <w:rsid w:val="00DD3046"/>
    <w:rsid w:val="00DD57DB"/>
    <w:rsid w:val="00DD5936"/>
    <w:rsid w:val="00DE0AB1"/>
    <w:rsid w:val="00DF2FCF"/>
    <w:rsid w:val="00DF66EE"/>
    <w:rsid w:val="00E02193"/>
    <w:rsid w:val="00E102FD"/>
    <w:rsid w:val="00E1102D"/>
    <w:rsid w:val="00E16563"/>
    <w:rsid w:val="00E1777D"/>
    <w:rsid w:val="00E202F8"/>
    <w:rsid w:val="00E22D8C"/>
    <w:rsid w:val="00E242AA"/>
    <w:rsid w:val="00E2659E"/>
    <w:rsid w:val="00E27543"/>
    <w:rsid w:val="00E3058D"/>
    <w:rsid w:val="00E3239A"/>
    <w:rsid w:val="00E36D99"/>
    <w:rsid w:val="00E42E92"/>
    <w:rsid w:val="00E46BBF"/>
    <w:rsid w:val="00E50DC0"/>
    <w:rsid w:val="00E52688"/>
    <w:rsid w:val="00E5315C"/>
    <w:rsid w:val="00E554F6"/>
    <w:rsid w:val="00E56768"/>
    <w:rsid w:val="00E601E4"/>
    <w:rsid w:val="00E62069"/>
    <w:rsid w:val="00E77CEB"/>
    <w:rsid w:val="00E80252"/>
    <w:rsid w:val="00E80881"/>
    <w:rsid w:val="00E82F3D"/>
    <w:rsid w:val="00EA39DA"/>
    <w:rsid w:val="00EB497E"/>
    <w:rsid w:val="00EB722C"/>
    <w:rsid w:val="00EC7270"/>
    <w:rsid w:val="00EE0F74"/>
    <w:rsid w:val="00EE13AB"/>
    <w:rsid w:val="00EF7532"/>
    <w:rsid w:val="00F00038"/>
    <w:rsid w:val="00F036C7"/>
    <w:rsid w:val="00F16A70"/>
    <w:rsid w:val="00F26CF4"/>
    <w:rsid w:val="00F3013F"/>
    <w:rsid w:val="00F364BF"/>
    <w:rsid w:val="00F45049"/>
    <w:rsid w:val="00F45B23"/>
    <w:rsid w:val="00F47DCC"/>
    <w:rsid w:val="00F51D51"/>
    <w:rsid w:val="00F547D6"/>
    <w:rsid w:val="00F55506"/>
    <w:rsid w:val="00F67AF9"/>
    <w:rsid w:val="00F747F2"/>
    <w:rsid w:val="00F75BAB"/>
    <w:rsid w:val="00F80A6F"/>
    <w:rsid w:val="00F82525"/>
    <w:rsid w:val="00F8303B"/>
    <w:rsid w:val="00F9066C"/>
    <w:rsid w:val="00FB1538"/>
    <w:rsid w:val="00FB1C89"/>
    <w:rsid w:val="00FC0053"/>
    <w:rsid w:val="00FC2A9B"/>
    <w:rsid w:val="00FC3A8A"/>
    <w:rsid w:val="00FC5C8E"/>
    <w:rsid w:val="00FD331C"/>
    <w:rsid w:val="00FD4204"/>
    <w:rsid w:val="00FE74DD"/>
    <w:rsid w:val="00FF186F"/>
    <w:rsid w:val="00FF5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A94A04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189D"/>
    <w:pPr>
      <w:spacing w:after="0" w:line="240" w:lineRule="auto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32189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32189D"/>
    <w:rPr>
      <w:rFonts w:ascii="Arial" w:hAnsi="Arial" w:cs="Arial"/>
      <w:b/>
      <w:bCs/>
      <w:i/>
      <w:iCs/>
      <w:sz w:val="28"/>
      <w:szCs w:val="28"/>
      <w:lang w:val="x-none" w:eastAsia="ru-RU" w:bidi="ar-SA"/>
    </w:rPr>
  </w:style>
  <w:style w:type="paragraph" w:styleId="a3">
    <w:name w:val="Title"/>
    <w:basedOn w:val="a"/>
    <w:link w:val="a4"/>
    <w:uiPriority w:val="99"/>
    <w:qFormat/>
    <w:rsid w:val="0032189D"/>
    <w:pPr>
      <w:jc w:val="center"/>
    </w:pPr>
    <w:rPr>
      <w:b/>
    </w:rPr>
  </w:style>
  <w:style w:type="character" w:customStyle="1" w:styleId="a4">
    <w:name w:val="Заголовок Знак"/>
    <w:basedOn w:val="a0"/>
    <w:link w:val="a3"/>
    <w:uiPriority w:val="99"/>
    <w:locked/>
    <w:rsid w:val="0032189D"/>
    <w:rPr>
      <w:rFonts w:eastAsia="Times New Roman" w:cs="Times New Roman"/>
      <w:b/>
      <w:sz w:val="24"/>
      <w:szCs w:val="24"/>
      <w:lang w:val="x-none" w:eastAsia="ru-RU" w:bidi="ar-SA"/>
    </w:rPr>
  </w:style>
  <w:style w:type="paragraph" w:styleId="a5">
    <w:name w:val="Body Text"/>
    <w:basedOn w:val="a"/>
    <w:link w:val="a6"/>
    <w:uiPriority w:val="99"/>
    <w:rsid w:val="0032189D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32189D"/>
    <w:rPr>
      <w:rFonts w:eastAsia="Times New Roman" w:cs="Times New Roman"/>
      <w:sz w:val="24"/>
      <w:szCs w:val="24"/>
      <w:lang w:val="x-none" w:eastAsia="ru-RU" w:bidi="ar-SA"/>
    </w:rPr>
  </w:style>
  <w:style w:type="paragraph" w:styleId="a7">
    <w:name w:val="Body Text Indent"/>
    <w:basedOn w:val="a"/>
    <w:link w:val="a8"/>
    <w:uiPriority w:val="99"/>
    <w:semiHidden/>
    <w:rsid w:val="0032189D"/>
    <w:pPr>
      <w:spacing w:after="120" w:line="480" w:lineRule="auto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locked/>
    <w:rsid w:val="0032189D"/>
    <w:rPr>
      <w:rFonts w:eastAsia="Times New Roman" w:cs="Times New Roman"/>
      <w:sz w:val="24"/>
      <w:szCs w:val="24"/>
      <w:lang w:val="x-none" w:eastAsia="ru-RU" w:bidi="ar-SA"/>
    </w:rPr>
  </w:style>
  <w:style w:type="paragraph" w:customStyle="1" w:styleId="ConsPlusNonformat">
    <w:name w:val="ConsPlusNonformat"/>
    <w:rsid w:val="003218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218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Title">
    <w:name w:val="ConsTitle"/>
    <w:uiPriority w:val="99"/>
    <w:rsid w:val="0032189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Nonformat">
    <w:name w:val="ConsNonformat"/>
    <w:uiPriority w:val="99"/>
    <w:rsid w:val="003218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9">
    <w:name w:val="header"/>
    <w:basedOn w:val="a"/>
    <w:link w:val="aa"/>
    <w:uiPriority w:val="99"/>
    <w:rsid w:val="0032189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cs="Times New Roman"/>
      <w:sz w:val="24"/>
      <w:szCs w:val="24"/>
    </w:rPr>
  </w:style>
  <w:style w:type="character" w:styleId="ab">
    <w:name w:val="page number"/>
    <w:basedOn w:val="a0"/>
    <w:uiPriority w:val="99"/>
    <w:rsid w:val="0032189D"/>
    <w:rPr>
      <w:rFonts w:cs="Times New Roman"/>
    </w:rPr>
  </w:style>
  <w:style w:type="paragraph" w:styleId="ac">
    <w:name w:val="footer"/>
    <w:basedOn w:val="a"/>
    <w:link w:val="ad"/>
    <w:uiPriority w:val="99"/>
    <w:rsid w:val="00A37F8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Pr>
      <w:rFonts w:cs="Times New Roman"/>
      <w:sz w:val="24"/>
      <w:szCs w:val="24"/>
    </w:rPr>
  </w:style>
  <w:style w:type="character" w:customStyle="1" w:styleId="BodyTextChar">
    <w:name w:val="Body Text Char"/>
    <w:basedOn w:val="a0"/>
    <w:uiPriority w:val="99"/>
    <w:locked/>
    <w:rsid w:val="00E46BBF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rsid w:val="00F75BAB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e">
    <w:name w:val="Balloon Text"/>
    <w:basedOn w:val="a"/>
    <w:link w:val="af"/>
    <w:uiPriority w:val="99"/>
    <w:semiHidden/>
    <w:rsid w:val="0073718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73718C"/>
    <w:rPr>
      <w:rFonts w:ascii="Tahoma" w:hAnsi="Tahoma" w:cs="Tahoma"/>
      <w:sz w:val="16"/>
      <w:szCs w:val="16"/>
    </w:rPr>
  </w:style>
  <w:style w:type="paragraph" w:styleId="af0">
    <w:name w:val="No Spacing"/>
    <w:uiPriority w:val="99"/>
    <w:qFormat/>
    <w:rsid w:val="00CD5BD7"/>
    <w:pPr>
      <w:spacing w:after="0" w:line="240" w:lineRule="auto"/>
    </w:pPr>
    <w:rPr>
      <w:sz w:val="24"/>
      <w:szCs w:val="24"/>
    </w:rPr>
  </w:style>
  <w:style w:type="table" w:styleId="af1">
    <w:name w:val="Table Grid"/>
    <w:basedOn w:val="a1"/>
    <w:uiPriority w:val="99"/>
    <w:locked/>
    <w:rsid w:val="00AE05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2">
    <w:name w:val="Стиль"/>
    <w:basedOn w:val="a"/>
    <w:next w:val="a3"/>
    <w:link w:val="af3"/>
    <w:uiPriority w:val="99"/>
    <w:qFormat/>
    <w:rsid w:val="00B50A95"/>
    <w:pPr>
      <w:jc w:val="center"/>
    </w:pPr>
    <w:rPr>
      <w:b/>
    </w:rPr>
  </w:style>
  <w:style w:type="character" w:customStyle="1" w:styleId="af3">
    <w:name w:val="Название Знак"/>
    <w:link w:val="af2"/>
    <w:uiPriority w:val="99"/>
    <w:locked/>
    <w:rsid w:val="00B50A95"/>
    <w:rPr>
      <w:rFonts w:eastAsia="Times New Roman"/>
      <w:b/>
      <w:sz w:val="24"/>
      <w:lang w:val="x-none" w:eastAsia="ru-RU"/>
    </w:rPr>
  </w:style>
  <w:style w:type="character" w:styleId="af4">
    <w:name w:val="Hyperlink"/>
    <w:basedOn w:val="a0"/>
    <w:uiPriority w:val="99"/>
    <w:rsid w:val="00A6528B"/>
    <w:rPr>
      <w:rFonts w:cs="Times New Roman"/>
      <w:color w:val="0000FF" w:themeColor="hyperlink"/>
      <w:u w:val="single"/>
    </w:rPr>
  </w:style>
  <w:style w:type="paragraph" w:styleId="21">
    <w:name w:val="Body Text 2"/>
    <w:basedOn w:val="a"/>
    <w:link w:val="22"/>
    <w:uiPriority w:val="99"/>
    <w:rsid w:val="000C111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0C111D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7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FDD58-29BD-4D5C-ACB6-0240F0168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 150 от 14.04.2026 О назначении публичных слушаний  устав по двойной оплате выходного</Template>
  <TotalTime>1</TotalTime>
  <Pages>6</Pages>
  <Words>1034</Words>
  <Characters>5897</Characters>
  <Application>Microsoft Office Word</Application>
  <DocSecurity>0</DocSecurity>
  <Lines>49</Lines>
  <Paragraphs>13</Paragraphs>
  <ScaleCrop>false</ScaleCrop>
  <Company>DG Win&amp;Soft</Company>
  <LinksUpToDate>false</LinksUpToDate>
  <CharactersWithSpaces>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Professional</cp:lastModifiedBy>
  <cp:revision>2</cp:revision>
  <cp:lastPrinted>2026-04-14T06:18:00Z</cp:lastPrinted>
  <dcterms:created xsi:type="dcterms:W3CDTF">2026-04-14T12:04:00Z</dcterms:created>
  <dcterms:modified xsi:type="dcterms:W3CDTF">2026-04-14T12:04:00Z</dcterms:modified>
</cp:coreProperties>
</file>